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E44E5A" w14:textId="396A9C3B" w:rsidR="00305B15" w:rsidRDefault="00C4214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9754" behindDoc="0" locked="0" layoutInCell="1" allowOverlap="1" wp14:anchorId="3F3413B1" wp14:editId="00462471">
                <wp:simplePos x="0" y="0"/>
                <wp:positionH relativeFrom="page">
                  <wp:posOffset>4127500</wp:posOffset>
                </wp:positionH>
                <wp:positionV relativeFrom="page">
                  <wp:posOffset>2299157</wp:posOffset>
                </wp:positionV>
                <wp:extent cx="2286000" cy="506845"/>
                <wp:effectExtent l="0" t="0" r="0" b="12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0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0786E" w14:textId="716442AE" w:rsidR="00F04F24" w:rsidRPr="00C4214F" w:rsidRDefault="00F04F24" w:rsidP="00C4214F">
                            <w:pPr>
                              <w:rPr>
                                <w:rFonts w:ascii="Big Caslon" w:hAnsi="Big Caslon" w:cs="Big Caslon"/>
                                <w:sz w:val="52"/>
                              </w:rPr>
                            </w:pPr>
                            <w:r w:rsidRPr="00C4214F">
                              <w:rPr>
                                <w:rFonts w:ascii="Big Caslon" w:hAnsi="Big Caslon" w:cs="Big Caslon"/>
                                <w:sz w:val="52"/>
                              </w:rPr>
                              <w:t xml:space="preserve"> Josh and Jose.</w:t>
                            </w:r>
                          </w:p>
                          <w:p w14:paraId="3898B814" w14:textId="77777777" w:rsidR="00F04F24" w:rsidRPr="00C4214F" w:rsidRDefault="00F04F24" w:rsidP="00C4214F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margin-left:325pt;margin-top:181.05pt;width:180pt;height:39.9pt;z-index:2516797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" mv:complextextbox="1" filled="f" stroked="f">
                <v:textbox>
                  <w:txbxContent>
                    <w:p w14:paraId="0180786E" w14:textId="716442AE" w:rsidR="00F04F24" w:rsidRPr="00C4214F" w:rsidRDefault="00F04F24" w:rsidP="00C4214F">
                      <w:pPr>
                        <w:rPr>
                          <w:rFonts w:ascii="Big Caslon" w:hAnsi="Big Caslon" w:cs="Big Caslon"/>
                          <w:sz w:val="52"/>
                        </w:rPr>
                      </w:pPr>
                      <w:r w:rsidRPr="00C4214F">
                        <w:rPr>
                          <w:rFonts w:ascii="Big Caslon" w:hAnsi="Big Caslon" w:cs="Big Caslon"/>
                          <w:sz w:val="52"/>
                        </w:rPr>
                        <w:t xml:space="preserve"> Josh and Jose.</w:t>
                      </w:r>
                    </w:p>
                    <w:p w14:paraId="3898B814" w14:textId="77777777" w:rsidR="00F04F24" w:rsidRPr="00C4214F" w:rsidRDefault="00F04F24" w:rsidP="00C4214F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4214F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7706" behindDoc="0" locked="0" layoutInCell="1" allowOverlap="1" wp14:anchorId="0BC90958" wp14:editId="768FF96E">
                <wp:simplePos x="0" y="0"/>
                <wp:positionH relativeFrom="page">
                  <wp:posOffset>4551680</wp:posOffset>
                </wp:positionH>
                <wp:positionV relativeFrom="page">
                  <wp:posOffset>1689100</wp:posOffset>
                </wp:positionV>
                <wp:extent cx="2514600" cy="58547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5D90B" w14:textId="77777777" w:rsidR="00F04F24" w:rsidRPr="00C4214F" w:rsidRDefault="00F04F24" w:rsidP="00C4214F">
                            <w:pPr>
                              <w:rPr>
                                <w:rFonts w:ascii="Big Caslon" w:hAnsi="Big Caslon" w:cs="Big Caslon"/>
                                <w:sz w:val="56"/>
                              </w:rPr>
                            </w:pPr>
                            <w:r w:rsidRPr="00C4214F">
                              <w:rPr>
                                <w:rFonts w:ascii="Big Caslon" w:hAnsi="Big Caslon" w:cs="Big Caslon"/>
                                <w:sz w:val="56"/>
                              </w:rPr>
                              <w:t>J. J. Co.</w:t>
                            </w:r>
                          </w:p>
                          <w:p w14:paraId="6E746504" w14:textId="77777777" w:rsidR="00F04F24" w:rsidRPr="00C4214F" w:rsidRDefault="00F04F24" w:rsidP="00C4214F">
                            <w:pPr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358.4pt;margin-top:133pt;width:198pt;height:46.1pt;z-index:25167770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" mv:complextextbox="1" filled="f" stroked="f">
                <v:textbox>
                  <w:txbxContent>
                    <w:p w14:paraId="6E55D90B" w14:textId="77777777" w:rsidR="00F04F24" w:rsidRPr="00C4214F" w:rsidRDefault="00F04F24" w:rsidP="00C4214F">
                      <w:pPr>
                        <w:rPr>
                          <w:rFonts w:ascii="Big Caslon" w:hAnsi="Big Caslon" w:cs="Big Caslon"/>
                          <w:sz w:val="56"/>
                        </w:rPr>
                      </w:pPr>
                      <w:r w:rsidRPr="00C4214F">
                        <w:rPr>
                          <w:rFonts w:ascii="Big Caslon" w:hAnsi="Big Caslon" w:cs="Big Caslon"/>
                          <w:sz w:val="56"/>
                        </w:rPr>
                        <w:t>J. J. Co.</w:t>
                      </w:r>
                    </w:p>
                    <w:p w14:paraId="6E746504" w14:textId="77777777" w:rsidR="00F04F24" w:rsidRPr="00C4214F" w:rsidRDefault="00F04F24" w:rsidP="00C4214F">
                      <w:pPr>
                        <w:rPr>
                          <w:sz w:val="3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E656386" wp14:editId="514599BB">
                <wp:simplePos x="0" y="0"/>
                <wp:positionH relativeFrom="page">
                  <wp:posOffset>1758950</wp:posOffset>
                </wp:positionH>
                <wp:positionV relativeFrom="page">
                  <wp:posOffset>1244600</wp:posOffset>
                </wp:positionV>
                <wp:extent cx="6540500" cy="382270"/>
                <wp:effectExtent l="0" t="0" r="12700" b="2413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789F6DA" w14:textId="77777777" w:rsidR="00F04F24" w:rsidRPr="00305B15" w:rsidRDefault="00F04F24" w:rsidP="003F16DE">
                            <w:pPr>
                              <w:pStyle w:val="Subtitle"/>
                              <w:rPr>
                                <w:sz w:val="44"/>
                              </w:rPr>
                            </w:pPr>
                            <w:r w:rsidRPr="00305B15">
                              <w:rPr>
                                <w:sz w:val="44"/>
                              </w:rPr>
                              <w:t xml:space="preserve">The Engineering team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138.5pt;margin-top:98pt;width:515pt;height:30.1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" filled="f" stroked="f">
                <v:textbox inset="0,0,0,0">
                  <w:txbxContent>
                    <w:p w14:paraId="1789F6DA" w14:textId="77777777" w:rsidR="00F04F24" w:rsidRPr="00305B15" w:rsidRDefault="00F04F24" w:rsidP="003F16DE">
                      <w:pPr>
                        <w:pStyle w:val="Subtitle"/>
                        <w:rPr>
                          <w:sz w:val="44"/>
                        </w:rPr>
                      </w:pPr>
                      <w:r w:rsidRPr="00305B15">
                        <w:rPr>
                          <w:sz w:val="44"/>
                        </w:rPr>
                        <w:t xml:space="preserve">The Engineering team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14" behindDoc="0" locked="0" layoutInCell="1" allowOverlap="1" wp14:anchorId="06206C5D" wp14:editId="6895A478">
                <wp:simplePos x="0" y="0"/>
                <wp:positionH relativeFrom="page">
                  <wp:posOffset>4114800</wp:posOffset>
                </wp:positionH>
                <wp:positionV relativeFrom="page">
                  <wp:posOffset>6616700</wp:posOffset>
                </wp:positionV>
                <wp:extent cx="2971800" cy="477520"/>
                <wp:effectExtent l="0" t="0" r="0" b="50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F6C4CF3" w14:textId="77777777" w:rsidR="00F04F24" w:rsidRPr="00C4214F" w:rsidRDefault="00F04F24" w:rsidP="00C4214F">
                            <w:pPr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  <w:r w:rsidRPr="00C4214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4214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>Jessicarae</w:t>
                            </w:r>
                            <w:proofErr w:type="spellEnd"/>
                            <w:r w:rsidRPr="00C4214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4214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>Nuñez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324pt;margin-top:521pt;width:234pt;height:37.6pt;z-index:2516695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" mv:complextextbox="1" filled="f" stroked="f">
                <v:textbox>
                  <w:txbxContent>
                    <w:p w14:paraId="7F6C4CF3" w14:textId="77777777" w:rsidR="00F04F24" w:rsidRPr="00C4214F" w:rsidRDefault="00F04F24" w:rsidP="00C4214F">
                      <w:pPr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22"/>
                          <w:szCs w:val="28"/>
                        </w:rPr>
                      </w:pPr>
                      <w:r w:rsidRPr="00C4214F">
                        <w:rPr>
                          <w:rFonts w:asciiTheme="majorHAnsi" w:hAnsiTheme="majorHAnsi"/>
                          <w:b/>
                          <w:color w:val="000000" w:themeColor="text1"/>
                          <w:sz w:val="22"/>
                          <w:szCs w:val="28"/>
                        </w:rPr>
                        <w:t xml:space="preserve"> </w:t>
                      </w:r>
                      <w:proofErr w:type="spellStart"/>
                      <w:r w:rsidRPr="00C4214F">
                        <w:rPr>
                          <w:rFonts w:asciiTheme="majorHAnsi" w:hAnsiTheme="majorHAnsi"/>
                          <w:b/>
                          <w:color w:val="000000" w:themeColor="text1"/>
                          <w:sz w:val="22"/>
                          <w:szCs w:val="28"/>
                        </w:rPr>
                        <w:t>Jessicarae</w:t>
                      </w:r>
                      <w:proofErr w:type="spellEnd"/>
                      <w:r w:rsidRPr="00C4214F">
                        <w:rPr>
                          <w:rFonts w:asciiTheme="majorHAnsi" w:hAnsiTheme="majorHAnsi"/>
                          <w:b/>
                          <w:color w:val="000000" w:themeColor="text1"/>
                          <w:sz w:val="22"/>
                          <w:szCs w:val="28"/>
                        </w:rPr>
                        <w:t xml:space="preserve"> </w:t>
                      </w:r>
                      <w:proofErr w:type="spellStart"/>
                      <w:r w:rsidRPr="00C4214F">
                        <w:rPr>
                          <w:rFonts w:asciiTheme="majorHAnsi" w:hAnsiTheme="majorHAnsi"/>
                          <w:b/>
                          <w:color w:val="000000" w:themeColor="text1"/>
                          <w:sz w:val="22"/>
                          <w:szCs w:val="28"/>
                        </w:rPr>
                        <w:t>Nuñez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4214F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73610" behindDoc="0" locked="0" layoutInCell="1" allowOverlap="1" wp14:anchorId="51D10C84" wp14:editId="568F9DC5">
                <wp:simplePos x="0" y="0"/>
                <wp:positionH relativeFrom="page">
                  <wp:posOffset>3886200</wp:posOffset>
                </wp:positionH>
                <wp:positionV relativeFrom="page">
                  <wp:posOffset>5842000</wp:posOffset>
                </wp:positionV>
                <wp:extent cx="2743200" cy="48260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900D8EC" w14:textId="77777777" w:rsidR="00F04F24" w:rsidRPr="00C4214F" w:rsidRDefault="00F04F24" w:rsidP="00C4214F">
                            <w:pPr>
                              <w:pStyle w:val="Heading1"/>
                              <w:rPr>
                                <w:color w:val="auto"/>
                                <w:sz w:val="24"/>
                              </w:rPr>
                            </w:pP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PLACEHOLDER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IF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USERNAME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instrText>Rich Bakala</w:instrText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fldChar w:fldCharType="end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="" "[Your Name]"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USERNAME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instrText>Rich Bakala</w:instrText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fldChar w:fldCharType="end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instrText>Rich Bakala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end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\* MERGEFORMAT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t>Rich Bakala</w: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30" type="#_x0000_t202" style="position:absolute;margin-left:306pt;margin-top:460pt;width:3in;height:38pt;z-index:2516736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" mv:complextextbox="1" filled="f" stroked="f">
                <v:stroke o:forcedash="t"/>
                <v:textbox inset=",7.2pt,,7.2pt">
                  <w:txbxContent>
                    <w:p w14:paraId="5900D8EC" w14:textId="77777777" w:rsidR="00F04F24" w:rsidRPr="00C4214F" w:rsidRDefault="00F04F24" w:rsidP="00C4214F">
                      <w:pPr>
                        <w:pStyle w:val="Heading1"/>
                        <w:rPr>
                          <w:color w:val="auto"/>
                          <w:sz w:val="24"/>
                        </w:rPr>
                      </w:pPr>
                      <w:r w:rsidRPr="00C4214F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PLACEHOLDER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IF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USERNAME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instrText>Rich Bakala</w:instrText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fldChar w:fldCharType="end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="" "[Your Name]"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USERNAME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instrText>Rich Bakala</w:instrText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fldChar w:fldCharType="end"/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instrText>Rich Bakala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end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\* MERGEFORMAT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 w:rsidRPr="00C4214F">
                        <w:rPr>
                          <w:color w:val="auto"/>
                          <w:sz w:val="24"/>
                        </w:rPr>
                        <w:t>Rich Bakala</w: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end"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58" behindDoc="0" locked="0" layoutInCell="1" allowOverlap="1" wp14:anchorId="7DC8F749" wp14:editId="285602DC">
                <wp:simplePos x="0" y="0"/>
                <wp:positionH relativeFrom="page">
                  <wp:posOffset>3759200</wp:posOffset>
                </wp:positionH>
                <wp:positionV relativeFrom="page">
                  <wp:posOffset>4673600</wp:posOffset>
                </wp:positionV>
                <wp:extent cx="2743200" cy="482600"/>
                <wp:effectExtent l="0" t="0" r="0" b="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4A77ED5" w14:textId="2291AA81" w:rsidR="00F04F24" w:rsidRPr="00C4214F" w:rsidRDefault="00F04F24" w:rsidP="00C4214F">
                            <w:pPr>
                              <w:pStyle w:val="Heading1"/>
                              <w:rPr>
                                <w:color w:val="auto"/>
                                <w:sz w:val="36"/>
                              </w:rPr>
                            </w:pPr>
                            <w:r w:rsidRPr="00C4214F">
                              <w:rPr>
                                <w:color w:val="auto"/>
                                <w:sz w:val="36"/>
                              </w:rPr>
                              <w:t>March 2012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296pt;margin-top:368pt;width:3in;height:38pt;z-index:2516756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" mv:complextextbox="1" filled="f" stroked="f">
                <v:textbox inset=",7.2pt,,7.2pt">
                  <w:txbxContent>
                    <w:p w14:paraId="44A77ED5" w14:textId="2291AA81" w:rsidR="00F04F24" w:rsidRPr="00C4214F" w:rsidRDefault="00F04F24" w:rsidP="00C4214F">
                      <w:pPr>
                        <w:pStyle w:val="Heading1"/>
                        <w:rPr>
                          <w:color w:val="auto"/>
                          <w:sz w:val="36"/>
                        </w:rPr>
                      </w:pPr>
                      <w:r w:rsidRPr="00C4214F">
                        <w:rPr>
                          <w:color w:val="auto"/>
                          <w:sz w:val="36"/>
                        </w:rPr>
                        <w:t>March 2012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05B15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B5408C5" wp14:editId="3542684F">
                <wp:simplePos x="0" y="0"/>
                <wp:positionH relativeFrom="page">
                  <wp:posOffset>1898650</wp:posOffset>
                </wp:positionH>
                <wp:positionV relativeFrom="page">
                  <wp:posOffset>2971800</wp:posOffset>
                </wp:positionV>
                <wp:extent cx="6540500" cy="1524000"/>
                <wp:effectExtent l="0" t="0" r="12700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849902E" w14:textId="77777777" w:rsidR="00F04F24" w:rsidRDefault="00F04F24" w:rsidP="00305B15">
                            <w:pPr>
                              <w:pStyle w:val="Subtitle"/>
                              <w:rPr>
                                <w:sz w:val="32"/>
                              </w:rPr>
                            </w:pPr>
                            <w:r w:rsidRPr="00305B15">
                              <w:rPr>
                                <w:sz w:val="32"/>
                              </w:rPr>
                              <w:t xml:space="preserve">Successfully completed Tasks and challenges </w:t>
                            </w:r>
                            <w:r>
                              <w:rPr>
                                <w:sz w:val="32"/>
                              </w:rPr>
                              <w:t>related to</w:t>
                            </w:r>
                          </w:p>
                          <w:p w14:paraId="792D00C3" w14:textId="2AFC32A7" w:rsidR="00F04F24" w:rsidRPr="00305B15" w:rsidRDefault="00F04F24" w:rsidP="00305B15">
                            <w:pPr>
                              <w:pStyle w:val="Subtitle"/>
                              <w:rPr>
                                <w:sz w:val="32"/>
                              </w:rPr>
                            </w:pPr>
                            <w:r w:rsidRPr="00305B15"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72"/>
                              </w:rPr>
                              <w:t>“</w:t>
                            </w:r>
                            <w:proofErr w:type="gramStart"/>
                            <w:r>
                              <w:rPr>
                                <w:sz w:val="72"/>
                              </w:rPr>
                              <w:t>robot</w:t>
                            </w:r>
                            <w:proofErr w:type="gramEnd"/>
                            <w:r w:rsidRPr="00D24C96">
                              <w:rPr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sz w:val="72"/>
                              </w:rPr>
                              <w:t xml:space="preserve">   </w:t>
                            </w:r>
                            <w:r w:rsidRPr="00D24C96">
                              <w:rPr>
                                <w:sz w:val="72"/>
                              </w:rPr>
                              <w:t>Turning”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149.5pt;margin-top:234pt;width:515pt;height:120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" filled="f" stroked="f">
                <v:textbox inset="0,0,0,0">
                  <w:txbxContent>
                    <w:p w14:paraId="3849902E" w14:textId="77777777" w:rsidR="00F04F24" w:rsidRDefault="00F04F24" w:rsidP="00305B15">
                      <w:pPr>
                        <w:pStyle w:val="Subtitle"/>
                        <w:rPr>
                          <w:sz w:val="32"/>
                        </w:rPr>
                      </w:pPr>
                      <w:r w:rsidRPr="00305B15">
                        <w:rPr>
                          <w:sz w:val="32"/>
                        </w:rPr>
                        <w:t xml:space="preserve">Successfully completed Tasks and challenges </w:t>
                      </w:r>
                      <w:r>
                        <w:rPr>
                          <w:sz w:val="32"/>
                        </w:rPr>
                        <w:t>related to</w:t>
                      </w:r>
                    </w:p>
                    <w:p w14:paraId="792D00C3" w14:textId="2AFC32A7" w:rsidR="00F04F24" w:rsidRPr="00305B15" w:rsidRDefault="00F04F24" w:rsidP="00305B15">
                      <w:pPr>
                        <w:pStyle w:val="Subtitle"/>
                        <w:rPr>
                          <w:sz w:val="32"/>
                        </w:rPr>
                      </w:pPr>
                      <w:r w:rsidRPr="00305B15">
                        <w:rPr>
                          <w:sz w:val="32"/>
                        </w:rPr>
                        <w:t xml:space="preserve"> </w:t>
                      </w:r>
                      <w:r>
                        <w:rPr>
                          <w:sz w:val="72"/>
                        </w:rPr>
                        <w:t>“</w:t>
                      </w:r>
                      <w:proofErr w:type="gramStart"/>
                      <w:r>
                        <w:rPr>
                          <w:sz w:val="72"/>
                        </w:rPr>
                        <w:t>robot</w:t>
                      </w:r>
                      <w:proofErr w:type="gramEnd"/>
                      <w:r w:rsidRPr="00D24C96">
                        <w:rPr>
                          <w:sz w:val="72"/>
                        </w:rPr>
                        <w:t xml:space="preserve"> </w:t>
                      </w:r>
                      <w:r>
                        <w:rPr>
                          <w:sz w:val="72"/>
                        </w:rPr>
                        <w:t xml:space="preserve">   </w:t>
                      </w:r>
                      <w:r w:rsidRPr="00D24C96">
                        <w:rPr>
                          <w:sz w:val="72"/>
                        </w:rPr>
                        <w:t>Turning”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62" behindDoc="0" locked="0" layoutInCell="1" allowOverlap="1" wp14:anchorId="379B3F20" wp14:editId="4F71F169">
                <wp:simplePos x="0" y="0"/>
                <wp:positionH relativeFrom="page">
                  <wp:posOffset>3759200</wp:posOffset>
                </wp:positionH>
                <wp:positionV relativeFrom="page">
                  <wp:posOffset>6629400</wp:posOffset>
                </wp:positionV>
                <wp:extent cx="3307080" cy="0"/>
                <wp:effectExtent l="50800" t="25400" r="71120" b="1016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708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6715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96pt,522pt" to="556.4pt,52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" strokecolor="#514639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D24C96">
        <w:rPr>
          <w:noProof/>
        </w:rPr>
        <w:drawing>
          <wp:anchor distT="0" distB="0" distL="114300" distR="114300" simplePos="0" relativeHeight="251658243" behindDoc="0" locked="0" layoutInCell="1" allowOverlap="1" wp14:anchorId="0E9EC869" wp14:editId="39283D33">
            <wp:simplePos x="0" y="0"/>
            <wp:positionH relativeFrom="page">
              <wp:posOffset>6256020</wp:posOffset>
            </wp:positionH>
            <wp:positionV relativeFrom="page">
              <wp:posOffset>4318000</wp:posOffset>
            </wp:positionV>
            <wp:extent cx="3127375" cy="2776220"/>
            <wp:effectExtent l="0" t="0" r="0" b="0"/>
            <wp:wrapThrough wrapText="bothSides">
              <wp:wrapPolygon edited="0">
                <wp:start x="0" y="0"/>
                <wp:lineTo x="0" y="21343"/>
                <wp:lineTo x="21403" y="21343"/>
                <wp:lineTo x="21403" y="0"/>
                <wp:lineTo x="0" y="0"/>
              </wp:wrapPolygon>
            </wp:wrapThrough>
            <wp:docPr id="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4C5">
        <w:rPr>
          <w:noProof/>
        </w:rPr>
        <mc:AlternateContent>
          <mc:Choice Requires="wps">
            <w:drawing>
              <wp:anchor distT="0" distB="0" distL="114300" distR="114300" simplePos="0" relativeHeight="251667466" behindDoc="0" locked="0" layoutInCell="1" allowOverlap="1" wp14:anchorId="36A61EAF" wp14:editId="1DF3EEEE">
                <wp:simplePos x="0" y="0"/>
                <wp:positionH relativeFrom="page">
                  <wp:posOffset>3759200</wp:posOffset>
                </wp:positionH>
                <wp:positionV relativeFrom="page">
                  <wp:posOffset>5925820</wp:posOffset>
                </wp:positionV>
                <wp:extent cx="3307080" cy="0"/>
                <wp:effectExtent l="50800" t="25400" r="71120" b="1016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708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1" o:spid="_x0000_s1026" style="position:absolute;z-index:2516674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96pt,466.6pt" to="556.4pt,466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" strokecolor="#514639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E324C5">
        <w:rPr>
          <w:noProof/>
        </w:rPr>
        <mc:AlternateContent>
          <mc:Choice Requires="wpg">
            <w:drawing>
              <wp:anchor distT="0" distB="0" distL="114300" distR="114300" simplePos="0" relativeHeight="251663370" behindDoc="0" locked="0" layoutInCell="1" allowOverlap="1" wp14:anchorId="3221D24A" wp14:editId="0E4E8EDA">
                <wp:simplePos x="0" y="0"/>
                <wp:positionH relativeFrom="page">
                  <wp:posOffset>716280</wp:posOffset>
                </wp:positionH>
                <wp:positionV relativeFrom="page">
                  <wp:posOffset>4418965</wp:posOffset>
                </wp:positionV>
                <wp:extent cx="2941320" cy="2515235"/>
                <wp:effectExtent l="0" t="0" r="5080" b="0"/>
                <wp:wrapThrough wrapText="bothSides">
                  <wp:wrapPolygon edited="0">
                    <wp:start x="8207" y="0"/>
                    <wp:lineTo x="5969" y="654"/>
                    <wp:lineTo x="2425" y="2836"/>
                    <wp:lineTo x="373" y="6544"/>
                    <wp:lineTo x="0" y="8071"/>
                    <wp:lineTo x="0" y="13306"/>
                    <wp:lineTo x="373" y="14614"/>
                    <wp:lineTo x="1492" y="17014"/>
                    <wp:lineTo x="2425" y="17450"/>
                    <wp:lineTo x="2425" y="18323"/>
                    <wp:lineTo x="6715" y="20940"/>
                    <wp:lineTo x="8953" y="21376"/>
                    <wp:lineTo x="9513" y="21376"/>
                    <wp:lineTo x="11751" y="21376"/>
                    <wp:lineTo x="12311" y="21376"/>
                    <wp:lineTo x="14736" y="20940"/>
                    <wp:lineTo x="18839" y="18323"/>
                    <wp:lineTo x="18839" y="17450"/>
                    <wp:lineTo x="19585" y="17450"/>
                    <wp:lineTo x="20891" y="14833"/>
                    <wp:lineTo x="20705" y="13960"/>
                    <wp:lineTo x="21451" y="13088"/>
                    <wp:lineTo x="21451" y="8507"/>
                    <wp:lineTo x="21078" y="6762"/>
                    <wp:lineTo x="19399" y="3926"/>
                    <wp:lineTo x="19026" y="2836"/>
                    <wp:lineTo x="15295" y="654"/>
                    <wp:lineTo x="13057" y="0"/>
                    <wp:lineTo x="8207" y="0"/>
                  </wp:wrapPolygon>
                </wp:wrapThrough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1320" cy="2515235"/>
                          <a:chOff x="0" y="0"/>
                          <a:chExt cx="2476500" cy="2260600"/>
                        </a:xfrm>
                      </wpg:grpSpPr>
                      <pic:pic xmlns:pic="http://schemas.openxmlformats.org/drawingml/2006/picture">
                        <pic:nvPicPr>
                          <pic:cNvPr id="1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490220" y="444803"/>
                            <a:ext cx="15494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BD8E0D" w14:textId="77777777" w:rsidR="00F04F24" w:rsidRPr="00305B15" w:rsidRDefault="00F04F24">
                              <w:pPr>
                                <w:rPr>
                                  <w:rFonts w:asciiTheme="majorHAnsi" w:hAnsiTheme="majorHAnsi"/>
                                  <w:b/>
                                  <w:color w:val="FFFFFF" w:themeColor="background1"/>
                                  <w:sz w:val="160"/>
                                </w:rPr>
                              </w:pPr>
                              <w:r w:rsidRPr="00305B15">
                                <w:rPr>
                                  <w:rFonts w:asciiTheme="majorHAnsi" w:hAnsiTheme="majorHAnsi"/>
                                  <w:b/>
                                  <w:color w:val="FFFFFF" w:themeColor="background1"/>
                                  <w:sz w:val="160"/>
                                </w:rPr>
                                <w:t>#1</w:t>
                              </w:r>
                            </w:p>
                            <w:p w14:paraId="1CFF717A" w14:textId="77777777" w:rsidR="00F04F24" w:rsidRPr="00305B15" w:rsidRDefault="00F04F24">
                              <w:pPr>
                                <w:rPr>
                                  <w:rFonts w:asciiTheme="majorHAnsi" w:hAnsiTheme="majorHAnsi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" o:spid="_x0000_s1033" style="position:absolute;margin-left:56.4pt;margin-top:347.95pt;width:231.6pt;height:198.05pt;z-index:251663370;mso-position-horizontal-relative:page;mso-position-vertical-relative:page;mso-width-relative:margin;mso-height-relative:margin" coordsize="2476500,226060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4" type="#_x0000_t75" style="position:absolute;width:2476500;height:226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j/&#10;eSnCAAAA2wAAAA8AAABkcnMvZG93bnJldi54bWxET01rwkAQvQv9D8sUehHdGFQkukoRhIpQNO3F&#10;25Ads8HsbJrdmvjvuwXB2zze56w2va3FjVpfOVYwGScgiAunKy4VfH/tRgsQPiBrrB2Tgjt52Kxf&#10;BivMtOv4RLc8lCKGsM9QgQmhyaT0hSGLfuwa4shdXGsxRNiWUrfYxXBbyzRJ5tJixbHBYENbQ8U1&#10;/7UKDp9pnw5Nut/PdofkZ3rurLsflXp77d+XIAL14Sl+uD90nD+F/1/iAXL9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4/3kpwgAAANsAAAAPAAAAAAAAAAAAAAAAAJwCAABk&#10;cnMvZG93bnJldi54bWxQSwUGAAAAAAQABAD3AAAAiwMAAAAA&#10;">
                  <v:imagedata r:id="rId9" o:title=""/>
                  <v:path arrowok="t"/>
                </v:shape>
                <v:shape id="Text Box 19" o:spid="_x0000_s1035" type="#_x0000_t202" style="position:absolute;left:490220;top:444803;width:1549400;height:1384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BGniwQAA&#10;ANsAAAAPAAAAZHJzL2Rvd25yZXYueG1sRE9Li8IwEL4v+B/CCN40dQ9aq1F0UfHg4vPgcWjGtthM&#10;ShNt999vFoS9zcf3nNmiNaV4Ue0KywqGgwgEcWp1wZmC62XTj0E4j6yxtEwKfsjBYt75mGGibcMn&#10;ep19JkIIuwQV5N5XiZQuzcmgG9iKOHB3Wxv0AdaZ1DU2IdyU8jOKRtJgwaEhx4q+ckof56dRQPvW&#10;XL7j8dofVvdtdIuPzV5nSvW67XIKwlPr/8Vv906H+RP4+yUcIOe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wRp4sEAAADbAAAADwAAAAAAAAAAAAAAAACXAgAAZHJzL2Rvd25y&#10;ZXYueG1sUEsFBgAAAAAEAAQA9QAAAIUDAAAAAA==&#10;" mv:complextextbox="1" filled="f" stroked="f">
                  <v:textbox>
                    <w:txbxContent>
                      <w:p w14:paraId="62BD8E0D" w14:textId="77777777" w:rsidR="00F04F24" w:rsidRPr="00305B15" w:rsidRDefault="00F04F24">
                        <w:pPr>
                          <w:rPr>
                            <w:rFonts w:asciiTheme="majorHAnsi" w:hAnsiTheme="majorHAnsi"/>
                            <w:b/>
                            <w:color w:val="FFFFFF" w:themeColor="background1"/>
                            <w:sz w:val="160"/>
                          </w:rPr>
                        </w:pPr>
                        <w:r w:rsidRPr="00305B15">
                          <w:rPr>
                            <w:rFonts w:asciiTheme="majorHAnsi" w:hAnsiTheme="majorHAnsi"/>
                            <w:b/>
                            <w:color w:val="FFFFFF" w:themeColor="background1"/>
                            <w:sz w:val="160"/>
                          </w:rPr>
                          <w:t>#1</w:t>
                        </w:r>
                      </w:p>
                      <w:p w14:paraId="1CFF717A" w14:textId="77777777" w:rsidR="00F04F24" w:rsidRPr="00305B15" w:rsidRDefault="00F04F24">
                        <w:pPr>
                          <w:rPr>
                            <w:rFonts w:asciiTheme="majorHAnsi" w:hAnsiTheme="majorHAnsi"/>
                            <w:b/>
                          </w:rPr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305B15">
        <w:rPr>
          <w:noProof/>
        </w:rPr>
        <mc:AlternateContent>
          <mc:Choice Requires="wps">
            <w:drawing>
              <wp:anchor distT="0" distB="0" distL="114300" distR="114300" simplePos="0" relativeHeight="251661322" behindDoc="0" locked="0" layoutInCell="1" allowOverlap="1" wp14:anchorId="58ADAF95" wp14:editId="1A35C039">
                <wp:simplePos x="0" y="0"/>
                <wp:positionH relativeFrom="page">
                  <wp:posOffset>685800</wp:posOffset>
                </wp:positionH>
                <wp:positionV relativeFrom="page">
                  <wp:posOffset>685800</wp:posOffset>
                </wp:positionV>
                <wp:extent cx="8686800" cy="5588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809F2B3" w14:textId="77777777" w:rsidR="00F04F24" w:rsidRDefault="00F04F24" w:rsidP="00985C83">
                            <w:pPr>
                              <w:pStyle w:val="Title"/>
                            </w:pPr>
                            <w:r>
                              <w:t>This certifies</w:t>
                            </w:r>
                          </w:p>
                          <w:p w14:paraId="50B08329" w14:textId="77777777" w:rsidR="00F04F24" w:rsidRPr="00305B15" w:rsidRDefault="00F04F24" w:rsidP="00985C83">
                            <w:pPr>
                              <w:pStyle w:val="Title"/>
                              <w:rPr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6" type="#_x0000_t202" style="position:absolute;margin-left:54pt;margin-top:54pt;width:684pt;height:44pt;z-index:2516613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" filled="f" stroked="f">
                <v:textbox inset="0,0,0,0">
                  <w:txbxContent>
                    <w:p w14:paraId="1809F2B3" w14:textId="77777777" w:rsidR="00F04F24" w:rsidRDefault="00F04F24" w:rsidP="00985C83">
                      <w:pPr>
                        <w:pStyle w:val="Title"/>
                      </w:pPr>
                      <w:r>
                        <w:t>This certifies</w:t>
                      </w:r>
                    </w:p>
                    <w:p w14:paraId="50B08329" w14:textId="77777777" w:rsidR="00F04F24" w:rsidRPr="00305B15" w:rsidRDefault="00F04F24" w:rsidP="00985C83">
                      <w:pPr>
                        <w:pStyle w:val="Title"/>
                        <w:rPr>
                          <w:sz w:val="5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5B1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1BFD10" wp14:editId="1BC804B0">
                <wp:simplePos x="0" y="0"/>
                <wp:positionH relativeFrom="page">
                  <wp:posOffset>2291080</wp:posOffset>
                </wp:positionH>
                <wp:positionV relativeFrom="page">
                  <wp:posOffset>2171700</wp:posOffset>
                </wp:positionV>
                <wp:extent cx="5709920" cy="0"/>
                <wp:effectExtent l="0" t="0" r="30480" b="25400"/>
                <wp:wrapNone/>
                <wp:docPr id="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99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.4pt,171pt" to="630pt,17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" strokecolor="black [3213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305B15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3689E6A" wp14:editId="4C04F6F2">
                <wp:simplePos x="0" y="0"/>
                <wp:positionH relativeFrom="page">
                  <wp:posOffset>2291080</wp:posOffset>
                </wp:positionH>
                <wp:positionV relativeFrom="page">
                  <wp:posOffset>2832100</wp:posOffset>
                </wp:positionV>
                <wp:extent cx="5709920" cy="0"/>
                <wp:effectExtent l="0" t="0" r="30480" b="25400"/>
                <wp:wrapNone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99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.4pt,223pt" to="630pt,22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" strokecolor="black [3213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544B04">
        <w:br w:type="page"/>
      </w:r>
      <w:r w:rsidR="00544B0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14" behindDoc="0" locked="0" layoutInCell="1" allowOverlap="1" wp14:anchorId="5ADBFF3E" wp14:editId="50503029">
                <wp:simplePos x="0" y="0"/>
                <wp:positionH relativeFrom="page">
                  <wp:posOffset>3657600</wp:posOffset>
                </wp:positionH>
                <wp:positionV relativeFrom="page">
                  <wp:posOffset>2387600</wp:posOffset>
                </wp:positionV>
                <wp:extent cx="2959100" cy="506730"/>
                <wp:effectExtent l="0" t="0" r="0" b="127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0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68879" w14:textId="419A58BF" w:rsidR="00F04F24" w:rsidRPr="00C4214F" w:rsidRDefault="00F04F24" w:rsidP="00C4214F">
                            <w:pPr>
                              <w:rPr>
                                <w:rFonts w:ascii="Big Caslon" w:hAnsi="Big Caslon" w:cs="Big Caslon"/>
                                <w:sz w:val="52"/>
                              </w:rPr>
                            </w:pPr>
                            <w:r>
                              <w:rPr>
                                <w:rFonts w:ascii="Big Caslon" w:hAnsi="Big Caslon" w:cs="Big Caslon"/>
                                <w:sz w:val="52"/>
                              </w:rPr>
                              <w:t>Emma and Brittney</w:t>
                            </w:r>
                          </w:p>
                          <w:p w14:paraId="520E5688" w14:textId="77777777" w:rsidR="00F04F24" w:rsidRPr="00C4214F" w:rsidRDefault="00F04F24" w:rsidP="00C4214F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7" type="#_x0000_t202" style="position:absolute;margin-left:4in;margin-top:188pt;width:233pt;height:39.9pt;z-index:2516951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" mv:complextextbox="1" filled="f" stroked="f">
                <v:textbox>
                  <w:txbxContent>
                    <w:p w14:paraId="27E68879" w14:textId="419A58BF" w:rsidR="00F04F24" w:rsidRPr="00C4214F" w:rsidRDefault="00F04F24" w:rsidP="00C4214F">
                      <w:pPr>
                        <w:rPr>
                          <w:rFonts w:ascii="Big Caslon" w:hAnsi="Big Caslon" w:cs="Big Caslon"/>
                          <w:sz w:val="52"/>
                        </w:rPr>
                      </w:pPr>
                      <w:r>
                        <w:rPr>
                          <w:rFonts w:ascii="Big Caslon" w:hAnsi="Big Caslon" w:cs="Big Caslon"/>
                          <w:sz w:val="52"/>
                        </w:rPr>
                        <w:t>Emma and Brittney</w:t>
                      </w:r>
                    </w:p>
                    <w:p w14:paraId="520E5688" w14:textId="77777777" w:rsidR="00F04F24" w:rsidRPr="00C4214F" w:rsidRDefault="00F04F24" w:rsidP="00C4214F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 w:rsidRPr="00C4214F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94090" behindDoc="0" locked="0" layoutInCell="1" allowOverlap="1" wp14:anchorId="41A0E83F" wp14:editId="1D53D8DA">
                <wp:simplePos x="0" y="0"/>
                <wp:positionH relativeFrom="page">
                  <wp:posOffset>4114800</wp:posOffset>
                </wp:positionH>
                <wp:positionV relativeFrom="page">
                  <wp:posOffset>1689100</wp:posOffset>
                </wp:positionV>
                <wp:extent cx="2514600" cy="58547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34D67" w14:textId="2F0FBD89" w:rsidR="00F04F24" w:rsidRPr="00C4214F" w:rsidRDefault="00F04F24" w:rsidP="00C4214F">
                            <w:pPr>
                              <w:rPr>
                                <w:rFonts w:ascii="Big Caslon" w:hAnsi="Big Caslon" w:cs="Big Caslon"/>
                                <w:sz w:val="56"/>
                              </w:rPr>
                            </w:pPr>
                            <w:proofErr w:type="gramStart"/>
                            <w:r>
                              <w:rPr>
                                <w:rFonts w:ascii="Big Caslon" w:hAnsi="Big Caslon" w:cs="Big Caslon"/>
                                <w:sz w:val="56"/>
                              </w:rPr>
                              <w:t>Superman’s</w:t>
                            </w:r>
                            <w:proofErr w:type="gramEnd"/>
                          </w:p>
                          <w:p w14:paraId="37CD1AB2" w14:textId="77777777" w:rsidR="00F04F24" w:rsidRPr="00C4214F" w:rsidRDefault="00F04F24" w:rsidP="00C4214F">
                            <w:pPr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8" type="#_x0000_t202" style="position:absolute;margin-left:324pt;margin-top:133pt;width:198pt;height:46.1pt;z-index:25169409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" mv:complextextbox="1" filled="f" stroked="f">
                <v:textbox>
                  <w:txbxContent>
                    <w:p w14:paraId="15534D67" w14:textId="2F0FBD89" w:rsidR="00F04F24" w:rsidRPr="00C4214F" w:rsidRDefault="00F04F24" w:rsidP="00C4214F">
                      <w:pPr>
                        <w:rPr>
                          <w:rFonts w:ascii="Big Caslon" w:hAnsi="Big Caslon" w:cs="Big Caslon"/>
                          <w:sz w:val="56"/>
                        </w:rPr>
                      </w:pPr>
                      <w:proofErr w:type="gramStart"/>
                      <w:r>
                        <w:rPr>
                          <w:rFonts w:ascii="Big Caslon" w:hAnsi="Big Caslon" w:cs="Big Caslon"/>
                          <w:sz w:val="56"/>
                        </w:rPr>
                        <w:t>Superman’s</w:t>
                      </w:r>
                      <w:proofErr w:type="gramEnd"/>
                    </w:p>
                    <w:p w14:paraId="37CD1AB2" w14:textId="77777777" w:rsidR="00F04F24" w:rsidRPr="00C4214F" w:rsidRDefault="00F04F24" w:rsidP="00C4214F">
                      <w:pPr>
                        <w:rPr>
                          <w:sz w:val="3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683850" behindDoc="0" locked="0" layoutInCell="1" allowOverlap="1" wp14:anchorId="2B578131" wp14:editId="57040BF1">
                <wp:simplePos x="0" y="0"/>
                <wp:positionH relativeFrom="page">
                  <wp:posOffset>1758950</wp:posOffset>
                </wp:positionH>
                <wp:positionV relativeFrom="page">
                  <wp:posOffset>1244600</wp:posOffset>
                </wp:positionV>
                <wp:extent cx="6540500" cy="382270"/>
                <wp:effectExtent l="0" t="0" r="12700" b="24130"/>
                <wp:wrapNone/>
                <wp:docPr id="2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7EBE66C" w14:textId="77777777" w:rsidR="00F04F24" w:rsidRPr="00305B15" w:rsidRDefault="00F04F24" w:rsidP="003F16DE">
                            <w:pPr>
                              <w:pStyle w:val="Subtitle"/>
                              <w:rPr>
                                <w:sz w:val="44"/>
                              </w:rPr>
                            </w:pPr>
                            <w:r w:rsidRPr="00305B15">
                              <w:rPr>
                                <w:sz w:val="44"/>
                              </w:rPr>
                              <w:t xml:space="preserve">The Engineering team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38.5pt;margin-top:98pt;width:515pt;height:30.1pt;z-index:2516838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" filled="f" stroked="f">
                <v:textbox inset="0,0,0,0">
                  <w:txbxContent>
                    <w:p w14:paraId="77EBE66C" w14:textId="77777777" w:rsidR="00F04F24" w:rsidRPr="00305B15" w:rsidRDefault="00F04F24" w:rsidP="003F16DE">
                      <w:pPr>
                        <w:pStyle w:val="Subtitle"/>
                        <w:rPr>
                          <w:sz w:val="44"/>
                        </w:rPr>
                      </w:pPr>
                      <w:r w:rsidRPr="00305B15">
                        <w:rPr>
                          <w:sz w:val="44"/>
                        </w:rPr>
                        <w:t xml:space="preserve">The Engineering team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689994" behindDoc="0" locked="0" layoutInCell="1" allowOverlap="1" wp14:anchorId="514AFFE8" wp14:editId="45483B93">
                <wp:simplePos x="0" y="0"/>
                <wp:positionH relativeFrom="page">
                  <wp:posOffset>4114800</wp:posOffset>
                </wp:positionH>
                <wp:positionV relativeFrom="page">
                  <wp:posOffset>6616700</wp:posOffset>
                </wp:positionV>
                <wp:extent cx="2971800" cy="477520"/>
                <wp:effectExtent l="0" t="0" r="0" b="508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213C1C1" w14:textId="77777777" w:rsidR="00F04F24" w:rsidRPr="00C4214F" w:rsidRDefault="00F04F24" w:rsidP="00C4214F">
                            <w:pPr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  <w:r w:rsidRPr="00C4214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4214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>Jessicarae</w:t>
                            </w:r>
                            <w:proofErr w:type="spellEnd"/>
                            <w:r w:rsidRPr="00C4214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4214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>Nuñez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0" type="#_x0000_t202" style="position:absolute;margin-left:324pt;margin-top:521pt;width:234pt;height:37.6pt;z-index:2516899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" mv:complextextbox="1" filled="f" stroked="f">
                <v:textbox>
                  <w:txbxContent>
                    <w:p w14:paraId="3213C1C1" w14:textId="77777777" w:rsidR="00F04F24" w:rsidRPr="00C4214F" w:rsidRDefault="00F04F24" w:rsidP="00C4214F">
                      <w:pPr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22"/>
                          <w:szCs w:val="28"/>
                        </w:rPr>
                      </w:pPr>
                      <w:r w:rsidRPr="00C4214F">
                        <w:rPr>
                          <w:rFonts w:asciiTheme="majorHAnsi" w:hAnsiTheme="majorHAnsi"/>
                          <w:b/>
                          <w:color w:val="000000" w:themeColor="text1"/>
                          <w:sz w:val="22"/>
                          <w:szCs w:val="28"/>
                        </w:rPr>
                        <w:t xml:space="preserve"> </w:t>
                      </w:r>
                      <w:proofErr w:type="spellStart"/>
                      <w:r w:rsidRPr="00C4214F">
                        <w:rPr>
                          <w:rFonts w:asciiTheme="majorHAnsi" w:hAnsiTheme="majorHAnsi"/>
                          <w:b/>
                          <w:color w:val="000000" w:themeColor="text1"/>
                          <w:sz w:val="22"/>
                          <w:szCs w:val="28"/>
                        </w:rPr>
                        <w:t>Jessicarae</w:t>
                      </w:r>
                      <w:proofErr w:type="spellEnd"/>
                      <w:r w:rsidRPr="00C4214F">
                        <w:rPr>
                          <w:rFonts w:asciiTheme="majorHAnsi" w:hAnsiTheme="majorHAnsi"/>
                          <w:b/>
                          <w:color w:val="000000" w:themeColor="text1"/>
                          <w:sz w:val="22"/>
                          <w:szCs w:val="28"/>
                        </w:rPr>
                        <w:t xml:space="preserve"> </w:t>
                      </w:r>
                      <w:proofErr w:type="spellStart"/>
                      <w:r w:rsidRPr="00C4214F">
                        <w:rPr>
                          <w:rFonts w:asciiTheme="majorHAnsi" w:hAnsiTheme="majorHAnsi"/>
                          <w:b/>
                          <w:color w:val="000000" w:themeColor="text1"/>
                          <w:sz w:val="22"/>
                          <w:szCs w:val="28"/>
                        </w:rPr>
                        <w:t>Nuñez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 w:rsidRPr="00C4214F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92042" behindDoc="0" locked="0" layoutInCell="1" allowOverlap="1" wp14:anchorId="7F225D80" wp14:editId="6469F54D">
                <wp:simplePos x="0" y="0"/>
                <wp:positionH relativeFrom="page">
                  <wp:posOffset>3886200</wp:posOffset>
                </wp:positionH>
                <wp:positionV relativeFrom="page">
                  <wp:posOffset>5842000</wp:posOffset>
                </wp:positionV>
                <wp:extent cx="2743200" cy="482600"/>
                <wp:effectExtent l="0" t="0" r="0" b="0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E31CF24" w14:textId="77777777" w:rsidR="00F04F24" w:rsidRPr="00C4214F" w:rsidRDefault="00F04F24" w:rsidP="00C4214F">
                            <w:pPr>
                              <w:pStyle w:val="Heading1"/>
                              <w:rPr>
                                <w:color w:val="auto"/>
                                <w:sz w:val="24"/>
                              </w:rPr>
                            </w:pP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PLACEHOLDER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IF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USERNAME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instrText>Rich Bakala</w:instrText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fldChar w:fldCharType="end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="" "[Your Name]"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USERNAME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instrText>Rich Bakala</w:instrText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fldChar w:fldCharType="end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instrText>Rich Bakala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end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\* MERGEFORMAT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t>Rich Bakala</w: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margin-left:306pt;margin-top:460pt;width:3in;height:38pt;z-index:2516920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" mv:complextextbox="1" filled="f" stroked="f">
                <v:stroke o:forcedash="t"/>
                <v:textbox inset=",7.2pt,,7.2pt">
                  <w:txbxContent>
                    <w:p w14:paraId="0E31CF24" w14:textId="77777777" w:rsidR="00F04F24" w:rsidRPr="00C4214F" w:rsidRDefault="00F04F24" w:rsidP="00C4214F">
                      <w:pPr>
                        <w:pStyle w:val="Heading1"/>
                        <w:rPr>
                          <w:color w:val="auto"/>
                          <w:sz w:val="24"/>
                        </w:rPr>
                      </w:pPr>
                      <w:r w:rsidRPr="00C4214F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PLACEHOLDER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IF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USERNAME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instrText>Rich Bakala</w:instrText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fldChar w:fldCharType="end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="" "[Your Name]"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USERNAME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instrText>Rich Bakala</w:instrText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fldChar w:fldCharType="end"/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instrText>Rich Bakala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end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\* MERGEFORMAT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 w:rsidRPr="00C4214F">
                        <w:rPr>
                          <w:color w:val="auto"/>
                          <w:sz w:val="24"/>
                        </w:rPr>
                        <w:t>Rich Bakala</w: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end"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693066" behindDoc="0" locked="0" layoutInCell="1" allowOverlap="1" wp14:anchorId="4FF48A46" wp14:editId="73699092">
                <wp:simplePos x="0" y="0"/>
                <wp:positionH relativeFrom="page">
                  <wp:posOffset>3759200</wp:posOffset>
                </wp:positionH>
                <wp:positionV relativeFrom="page">
                  <wp:posOffset>4673600</wp:posOffset>
                </wp:positionV>
                <wp:extent cx="2743200" cy="482600"/>
                <wp:effectExtent l="0" t="0" r="0" b="0"/>
                <wp:wrapNone/>
                <wp:docPr id="2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D612AAD" w14:textId="77777777" w:rsidR="00F04F24" w:rsidRPr="00C4214F" w:rsidRDefault="00F04F24" w:rsidP="00C4214F">
                            <w:pPr>
                              <w:pStyle w:val="Heading1"/>
                              <w:rPr>
                                <w:color w:val="auto"/>
                                <w:sz w:val="36"/>
                              </w:rPr>
                            </w:pPr>
                            <w:r w:rsidRPr="00C4214F">
                              <w:rPr>
                                <w:color w:val="auto"/>
                                <w:sz w:val="36"/>
                              </w:rPr>
                              <w:t>March 2012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position:absolute;margin-left:296pt;margin-top:368pt;width:3in;height:38pt;z-index:2516930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" mv:complextextbox="1" filled="f" stroked="f">
                <v:textbox inset=",7.2pt,,7.2pt">
                  <w:txbxContent>
                    <w:p w14:paraId="7D612AAD" w14:textId="77777777" w:rsidR="00F04F24" w:rsidRPr="00C4214F" w:rsidRDefault="00F04F24" w:rsidP="00C4214F">
                      <w:pPr>
                        <w:pStyle w:val="Heading1"/>
                        <w:rPr>
                          <w:color w:val="auto"/>
                          <w:sz w:val="36"/>
                        </w:rPr>
                      </w:pPr>
                      <w:r w:rsidRPr="00C4214F">
                        <w:rPr>
                          <w:color w:val="auto"/>
                          <w:sz w:val="36"/>
                        </w:rPr>
                        <w:t>March 2012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 w:rsidRPr="00305B15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5898" behindDoc="0" locked="0" layoutInCell="1" allowOverlap="1" wp14:anchorId="33DC1585" wp14:editId="1D325920">
                <wp:simplePos x="0" y="0"/>
                <wp:positionH relativeFrom="page">
                  <wp:posOffset>1898650</wp:posOffset>
                </wp:positionH>
                <wp:positionV relativeFrom="page">
                  <wp:posOffset>2971800</wp:posOffset>
                </wp:positionV>
                <wp:extent cx="6540500" cy="1524000"/>
                <wp:effectExtent l="0" t="0" r="12700" b="0"/>
                <wp:wrapNone/>
                <wp:docPr id="2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1008AD0" w14:textId="77777777" w:rsidR="00F04F24" w:rsidRDefault="00F04F24" w:rsidP="00305B15">
                            <w:pPr>
                              <w:pStyle w:val="Subtitle"/>
                              <w:rPr>
                                <w:sz w:val="32"/>
                              </w:rPr>
                            </w:pPr>
                            <w:r w:rsidRPr="00305B15">
                              <w:rPr>
                                <w:sz w:val="32"/>
                              </w:rPr>
                              <w:t xml:space="preserve">Successfully completed Tasks and challenges </w:t>
                            </w:r>
                            <w:r>
                              <w:rPr>
                                <w:sz w:val="32"/>
                              </w:rPr>
                              <w:t>related to</w:t>
                            </w:r>
                          </w:p>
                          <w:p w14:paraId="4CDA351D" w14:textId="77777777" w:rsidR="00F04F24" w:rsidRPr="00305B15" w:rsidRDefault="00F04F24" w:rsidP="00305B15">
                            <w:pPr>
                              <w:pStyle w:val="Subtitle"/>
                              <w:rPr>
                                <w:sz w:val="32"/>
                              </w:rPr>
                            </w:pPr>
                            <w:r w:rsidRPr="00305B15"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72"/>
                              </w:rPr>
                              <w:t>“</w:t>
                            </w:r>
                            <w:proofErr w:type="gramStart"/>
                            <w:r>
                              <w:rPr>
                                <w:sz w:val="72"/>
                              </w:rPr>
                              <w:t>robot</w:t>
                            </w:r>
                            <w:proofErr w:type="gramEnd"/>
                            <w:r w:rsidRPr="00D24C96">
                              <w:rPr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sz w:val="72"/>
                              </w:rPr>
                              <w:t xml:space="preserve">   </w:t>
                            </w:r>
                            <w:r w:rsidRPr="00D24C96">
                              <w:rPr>
                                <w:sz w:val="72"/>
                              </w:rPr>
                              <w:t>Turning”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49.5pt;margin-top:234pt;width:515pt;height:120pt;z-index:2516858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" filled="f" stroked="f">
                <v:textbox inset="0,0,0,0">
                  <w:txbxContent>
                    <w:p w14:paraId="41008AD0" w14:textId="77777777" w:rsidR="00F04F24" w:rsidRDefault="00F04F24" w:rsidP="00305B15">
                      <w:pPr>
                        <w:pStyle w:val="Subtitle"/>
                        <w:rPr>
                          <w:sz w:val="32"/>
                        </w:rPr>
                      </w:pPr>
                      <w:r w:rsidRPr="00305B15">
                        <w:rPr>
                          <w:sz w:val="32"/>
                        </w:rPr>
                        <w:t xml:space="preserve">Successfully completed Tasks and challenges </w:t>
                      </w:r>
                      <w:r>
                        <w:rPr>
                          <w:sz w:val="32"/>
                        </w:rPr>
                        <w:t>related to</w:t>
                      </w:r>
                    </w:p>
                    <w:p w14:paraId="4CDA351D" w14:textId="77777777" w:rsidR="00F04F24" w:rsidRPr="00305B15" w:rsidRDefault="00F04F24" w:rsidP="00305B15">
                      <w:pPr>
                        <w:pStyle w:val="Subtitle"/>
                        <w:rPr>
                          <w:sz w:val="32"/>
                        </w:rPr>
                      </w:pPr>
                      <w:r w:rsidRPr="00305B15">
                        <w:rPr>
                          <w:sz w:val="32"/>
                        </w:rPr>
                        <w:t xml:space="preserve"> </w:t>
                      </w:r>
                      <w:r>
                        <w:rPr>
                          <w:sz w:val="72"/>
                        </w:rPr>
                        <w:t>“</w:t>
                      </w:r>
                      <w:proofErr w:type="gramStart"/>
                      <w:r>
                        <w:rPr>
                          <w:sz w:val="72"/>
                        </w:rPr>
                        <w:t>robot</w:t>
                      </w:r>
                      <w:proofErr w:type="gramEnd"/>
                      <w:r w:rsidRPr="00D24C96">
                        <w:rPr>
                          <w:sz w:val="72"/>
                        </w:rPr>
                        <w:t xml:space="preserve"> </w:t>
                      </w:r>
                      <w:r>
                        <w:rPr>
                          <w:sz w:val="72"/>
                        </w:rPr>
                        <w:t xml:space="preserve">   </w:t>
                      </w:r>
                      <w:r w:rsidRPr="00D24C96">
                        <w:rPr>
                          <w:sz w:val="72"/>
                        </w:rPr>
                        <w:t>Turning”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691018" behindDoc="0" locked="0" layoutInCell="1" allowOverlap="1" wp14:anchorId="2F91D0E1" wp14:editId="080720AF">
                <wp:simplePos x="0" y="0"/>
                <wp:positionH relativeFrom="page">
                  <wp:posOffset>3759200</wp:posOffset>
                </wp:positionH>
                <wp:positionV relativeFrom="page">
                  <wp:posOffset>6629400</wp:posOffset>
                </wp:positionV>
                <wp:extent cx="3307080" cy="0"/>
                <wp:effectExtent l="50800" t="25400" r="71120" b="1016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708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z-index:2516910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96pt,522pt" to="556.4pt,52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" strokecolor="#514639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44B04">
        <w:rPr>
          <w:noProof/>
        </w:rPr>
        <w:drawing>
          <wp:anchor distT="0" distB="0" distL="114300" distR="114300" simplePos="0" relativeHeight="251684874" behindDoc="0" locked="0" layoutInCell="1" allowOverlap="1" wp14:anchorId="147D7DFE" wp14:editId="2D573764">
            <wp:simplePos x="0" y="0"/>
            <wp:positionH relativeFrom="page">
              <wp:posOffset>6256020</wp:posOffset>
            </wp:positionH>
            <wp:positionV relativeFrom="page">
              <wp:posOffset>4318000</wp:posOffset>
            </wp:positionV>
            <wp:extent cx="3127375" cy="2776220"/>
            <wp:effectExtent l="0" t="0" r="0" b="0"/>
            <wp:wrapThrough wrapText="bothSides">
              <wp:wrapPolygon edited="0">
                <wp:start x="0" y="0"/>
                <wp:lineTo x="0" y="21343"/>
                <wp:lineTo x="21403" y="21343"/>
                <wp:lineTo x="21403" y="0"/>
                <wp:lineTo x="0" y="0"/>
              </wp:wrapPolygon>
            </wp:wrapThrough>
            <wp:docPr id="3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688970" behindDoc="0" locked="0" layoutInCell="1" allowOverlap="1" wp14:anchorId="05F4C110" wp14:editId="199F2C1A">
                <wp:simplePos x="0" y="0"/>
                <wp:positionH relativeFrom="page">
                  <wp:posOffset>3759200</wp:posOffset>
                </wp:positionH>
                <wp:positionV relativeFrom="page">
                  <wp:posOffset>5925820</wp:posOffset>
                </wp:positionV>
                <wp:extent cx="3307080" cy="0"/>
                <wp:effectExtent l="50800" t="25400" r="71120" b="10160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708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" o:spid="_x0000_s1026" style="position:absolute;z-index:2516889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96pt,466.6pt" to="556.4pt,466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" strokecolor="#514639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44B04">
        <w:rPr>
          <w:noProof/>
        </w:rPr>
        <mc:AlternateContent>
          <mc:Choice Requires="wpg">
            <w:drawing>
              <wp:anchor distT="0" distB="0" distL="114300" distR="114300" simplePos="0" relativeHeight="251687946" behindDoc="0" locked="0" layoutInCell="1" allowOverlap="1" wp14:anchorId="0A6B9826" wp14:editId="5CB88DD8">
                <wp:simplePos x="0" y="0"/>
                <wp:positionH relativeFrom="page">
                  <wp:posOffset>716280</wp:posOffset>
                </wp:positionH>
                <wp:positionV relativeFrom="page">
                  <wp:posOffset>4418965</wp:posOffset>
                </wp:positionV>
                <wp:extent cx="2941320" cy="2515235"/>
                <wp:effectExtent l="0" t="0" r="5080" b="0"/>
                <wp:wrapThrough wrapText="bothSides">
                  <wp:wrapPolygon edited="0">
                    <wp:start x="8207" y="0"/>
                    <wp:lineTo x="5969" y="654"/>
                    <wp:lineTo x="2425" y="2836"/>
                    <wp:lineTo x="373" y="6544"/>
                    <wp:lineTo x="0" y="8071"/>
                    <wp:lineTo x="0" y="13306"/>
                    <wp:lineTo x="373" y="14614"/>
                    <wp:lineTo x="1492" y="17014"/>
                    <wp:lineTo x="2425" y="17450"/>
                    <wp:lineTo x="2425" y="18323"/>
                    <wp:lineTo x="6715" y="20940"/>
                    <wp:lineTo x="8953" y="21376"/>
                    <wp:lineTo x="9513" y="21376"/>
                    <wp:lineTo x="11751" y="21376"/>
                    <wp:lineTo x="12311" y="21376"/>
                    <wp:lineTo x="14736" y="20940"/>
                    <wp:lineTo x="18839" y="18323"/>
                    <wp:lineTo x="18839" y="17450"/>
                    <wp:lineTo x="19585" y="17450"/>
                    <wp:lineTo x="20891" y="14833"/>
                    <wp:lineTo x="20705" y="13960"/>
                    <wp:lineTo x="21451" y="13088"/>
                    <wp:lineTo x="21451" y="8507"/>
                    <wp:lineTo x="21078" y="6762"/>
                    <wp:lineTo x="19399" y="3926"/>
                    <wp:lineTo x="19026" y="2836"/>
                    <wp:lineTo x="15295" y="654"/>
                    <wp:lineTo x="13057" y="0"/>
                    <wp:lineTo x="8207" y="0"/>
                  </wp:wrapPolygon>
                </wp:wrapThrough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1320" cy="2515235"/>
                          <a:chOff x="0" y="0"/>
                          <a:chExt cx="2476500" cy="2260600"/>
                        </a:xfrm>
                      </wpg:grpSpPr>
                      <pic:pic xmlns:pic="http://schemas.openxmlformats.org/drawingml/2006/picture">
                        <pic:nvPicPr>
                          <pic:cNvPr id="3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Text Box 33"/>
                        <wps:cNvSpPr txBox="1"/>
                        <wps:spPr>
                          <a:xfrm>
                            <a:off x="490220" y="444803"/>
                            <a:ext cx="15494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6339BC" w14:textId="77777777" w:rsidR="00F04F24" w:rsidRPr="00305B15" w:rsidRDefault="00F04F24">
                              <w:pPr>
                                <w:rPr>
                                  <w:rFonts w:asciiTheme="majorHAnsi" w:hAnsiTheme="majorHAnsi"/>
                                  <w:b/>
                                  <w:color w:val="FFFFFF" w:themeColor="background1"/>
                                  <w:sz w:val="160"/>
                                </w:rPr>
                              </w:pPr>
                              <w:r w:rsidRPr="00305B15">
                                <w:rPr>
                                  <w:rFonts w:asciiTheme="majorHAnsi" w:hAnsiTheme="majorHAnsi"/>
                                  <w:b/>
                                  <w:color w:val="FFFFFF" w:themeColor="background1"/>
                                  <w:sz w:val="160"/>
                                </w:rPr>
                                <w:t>#1</w:t>
                              </w:r>
                            </w:p>
                            <w:p w14:paraId="6EAACDB7" w14:textId="77777777" w:rsidR="00F04F24" w:rsidRPr="00305B15" w:rsidRDefault="00F04F24">
                              <w:pPr>
                                <w:rPr>
                                  <w:rFonts w:asciiTheme="majorHAnsi" w:hAnsiTheme="majorHAnsi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1" o:spid="_x0000_s1044" style="position:absolute;margin-left:56.4pt;margin-top:347.95pt;width:231.6pt;height:198.05pt;z-index:251687946;mso-position-horizontal-relative:page;mso-position-vertical-relative:page;mso-width-relative:margin;mso-height-relative:margin" coordsize="2476500,226060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">
                <v:shape id="Picture 3" o:spid="_x0000_s1045" type="#_x0000_t75" style="position:absolute;width:2476500;height:226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Pv&#10;GKbFAAAA2wAAAA8AAABkcnMvZG93bnJldi54bWxEj0FrAjEUhO8F/0N4Qi9Fs6atyGoUKQgVoaj1&#10;4u2xed0s3bxsN6m7/nsjFHocZuYbZrHqXS0u1IbKs4bJOANBXHhTcanh9LkZzUCEiGyw9kwarhRg&#10;tRw8LDA3vuMDXY6xFAnCIUcNNsYmlzIUlhyGsW+Ik/flW4cxybaUpsUuwV0tVZZNpcOK04LFht4s&#10;Fd/HX6dh96F69WTVdvu62WU/L+fO+ete68dhv56DiNTH//Bf+91oeFZw/5J+gFze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T7ximxQAAANsAAAAPAAAAAAAAAAAAAAAAAJwC&#10;AABkcnMvZG93bnJldi54bWxQSwUGAAAAAAQABAD3AAAAjgMAAAAA&#10;">
                  <v:imagedata r:id="rId10" o:title=""/>
                  <v:path arrowok="t"/>
                </v:shape>
                <v:shape id="Text Box 33" o:spid="_x0000_s1046" type="#_x0000_t202" style="position:absolute;left:490220;top:444803;width:1549400;height:1384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WQJowwAA&#10;ANsAAAAPAAAAZHJzL2Rvd25yZXYueG1sRI9Pi8IwFMTvC36H8ARvmqrglmoUld1lDy7+PXh8NM+2&#10;2LyUJtr67Y0g7HGYmd8ws0VrSnGn2hWWFQwHEQji1OqCMwWn43c/BuE8ssbSMil4kIPFvPMxw0Tb&#10;hvd0P/hMBAi7BBXk3leJlC7NyaAb2Io4eBdbG/RB1pnUNTYBbko5iqKJNFhwWMixonVO6fVwMwpo&#10;05rjX/z55bery090jnfNRmdK9brtcgrCU+v/w+/2r1YwHsPrS/gBcv4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WQJowwAAANsAAAAPAAAAAAAAAAAAAAAAAJcCAABkcnMvZG93&#10;bnJldi54bWxQSwUGAAAAAAQABAD1AAAAhwMAAAAA&#10;" mv:complextextbox="1" filled="f" stroked="f">
                  <v:textbox>
                    <w:txbxContent>
                      <w:p w14:paraId="796339BC" w14:textId="77777777" w:rsidR="00F04F24" w:rsidRPr="00305B15" w:rsidRDefault="00F04F24">
                        <w:pPr>
                          <w:rPr>
                            <w:rFonts w:asciiTheme="majorHAnsi" w:hAnsiTheme="majorHAnsi"/>
                            <w:b/>
                            <w:color w:val="FFFFFF" w:themeColor="background1"/>
                            <w:sz w:val="160"/>
                          </w:rPr>
                        </w:pPr>
                        <w:r w:rsidRPr="00305B15">
                          <w:rPr>
                            <w:rFonts w:asciiTheme="majorHAnsi" w:hAnsiTheme="majorHAnsi"/>
                            <w:b/>
                            <w:color w:val="FFFFFF" w:themeColor="background1"/>
                            <w:sz w:val="160"/>
                          </w:rPr>
                          <w:t>#1</w:t>
                        </w:r>
                      </w:p>
                      <w:p w14:paraId="6EAACDB7" w14:textId="77777777" w:rsidR="00F04F24" w:rsidRPr="00305B15" w:rsidRDefault="00F04F24">
                        <w:pPr>
                          <w:rPr>
                            <w:rFonts w:asciiTheme="majorHAnsi" w:hAnsiTheme="majorHAnsi"/>
                            <w:b/>
                          </w:rPr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686922" behindDoc="0" locked="0" layoutInCell="1" allowOverlap="1" wp14:anchorId="2F267F78" wp14:editId="72F4FCED">
                <wp:simplePos x="0" y="0"/>
                <wp:positionH relativeFrom="page">
                  <wp:posOffset>685800</wp:posOffset>
                </wp:positionH>
                <wp:positionV relativeFrom="page">
                  <wp:posOffset>685800</wp:posOffset>
                </wp:positionV>
                <wp:extent cx="8686800" cy="558800"/>
                <wp:effectExtent l="0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860C72F" w14:textId="77777777" w:rsidR="00F04F24" w:rsidRDefault="00F04F24" w:rsidP="00985C83">
                            <w:pPr>
                              <w:pStyle w:val="Title"/>
                            </w:pPr>
                            <w:r>
                              <w:t>This certifies</w:t>
                            </w:r>
                          </w:p>
                          <w:p w14:paraId="63C63754" w14:textId="77777777" w:rsidR="00F04F24" w:rsidRPr="00305B15" w:rsidRDefault="00F04F24" w:rsidP="00985C83">
                            <w:pPr>
                              <w:pStyle w:val="Title"/>
                              <w:rPr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7" type="#_x0000_t202" style="position:absolute;margin-left:54pt;margin-top:54pt;width:684pt;height:44pt;z-index:2516869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" filled="f" stroked="f">
                <v:textbox inset="0,0,0,0">
                  <w:txbxContent>
                    <w:p w14:paraId="6860C72F" w14:textId="77777777" w:rsidR="00F04F24" w:rsidRDefault="00F04F24" w:rsidP="00985C83">
                      <w:pPr>
                        <w:pStyle w:val="Title"/>
                      </w:pPr>
                      <w:r>
                        <w:t>This certifies</w:t>
                      </w:r>
                    </w:p>
                    <w:p w14:paraId="63C63754" w14:textId="77777777" w:rsidR="00F04F24" w:rsidRPr="00305B15" w:rsidRDefault="00F04F24" w:rsidP="00985C83">
                      <w:pPr>
                        <w:pStyle w:val="Title"/>
                        <w:rPr>
                          <w:sz w:val="5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681802" behindDoc="0" locked="0" layoutInCell="1" allowOverlap="1" wp14:anchorId="3B98043D" wp14:editId="51E7609D">
                <wp:simplePos x="0" y="0"/>
                <wp:positionH relativeFrom="page">
                  <wp:posOffset>2291080</wp:posOffset>
                </wp:positionH>
                <wp:positionV relativeFrom="page">
                  <wp:posOffset>2171700</wp:posOffset>
                </wp:positionV>
                <wp:extent cx="5709920" cy="0"/>
                <wp:effectExtent l="0" t="0" r="30480" b="25400"/>
                <wp:wrapNone/>
                <wp:docPr id="3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99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818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.4pt,171pt" to="630pt,17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" strokecolor="black [3213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682826" behindDoc="0" locked="0" layoutInCell="1" allowOverlap="1" wp14:anchorId="347259AD" wp14:editId="21E7183E">
                <wp:simplePos x="0" y="0"/>
                <wp:positionH relativeFrom="page">
                  <wp:posOffset>2291080</wp:posOffset>
                </wp:positionH>
                <wp:positionV relativeFrom="page">
                  <wp:posOffset>2832100</wp:posOffset>
                </wp:positionV>
                <wp:extent cx="5709920" cy="0"/>
                <wp:effectExtent l="0" t="0" r="30480" b="25400"/>
                <wp:wrapNone/>
                <wp:docPr id="3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99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828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.4pt,223pt" to="630pt,22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" strokecolor="black [3213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544B04">
        <w:br w:type="page"/>
      </w:r>
      <w:r w:rsidR="00F04F2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74" behindDoc="0" locked="0" layoutInCell="1" allowOverlap="1" wp14:anchorId="3AB72569" wp14:editId="68F50EEB">
                <wp:simplePos x="0" y="0"/>
                <wp:positionH relativeFrom="page">
                  <wp:posOffset>3886200</wp:posOffset>
                </wp:positionH>
                <wp:positionV relativeFrom="page">
                  <wp:posOffset>2426970</wp:posOffset>
                </wp:positionV>
                <wp:extent cx="2938780" cy="506730"/>
                <wp:effectExtent l="0" t="0" r="0" b="127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8780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438BD" w14:textId="41FA9854" w:rsidR="00F04F24" w:rsidRPr="00C4214F" w:rsidRDefault="00F04F24" w:rsidP="00C4214F">
                            <w:pPr>
                              <w:rPr>
                                <w:rFonts w:ascii="Big Caslon" w:hAnsi="Big Caslon" w:cs="Big Caslon"/>
                                <w:sz w:val="52"/>
                              </w:rPr>
                            </w:pPr>
                            <w:r>
                              <w:rPr>
                                <w:rFonts w:ascii="Big Caslon" w:hAnsi="Big Caslon" w:cs="Big Caslon"/>
                                <w:sz w:val="52"/>
                              </w:rPr>
                              <w:t>Henry and Mark</w:t>
                            </w:r>
                          </w:p>
                          <w:p w14:paraId="753179EE" w14:textId="77777777" w:rsidR="00F04F24" w:rsidRPr="00C4214F" w:rsidRDefault="00F04F24" w:rsidP="00C4214F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8" type="#_x0000_t202" style="position:absolute;margin-left:306pt;margin-top:191.1pt;width:231.4pt;height:39.9pt;z-index:2517104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" mv:complextextbox="1" filled="f" stroked="f">
                <v:textbox>
                  <w:txbxContent>
                    <w:p w14:paraId="35F438BD" w14:textId="41FA9854" w:rsidR="00F04F24" w:rsidRPr="00C4214F" w:rsidRDefault="00F04F24" w:rsidP="00C4214F">
                      <w:pPr>
                        <w:rPr>
                          <w:rFonts w:ascii="Big Caslon" w:hAnsi="Big Caslon" w:cs="Big Caslon"/>
                          <w:sz w:val="52"/>
                        </w:rPr>
                      </w:pPr>
                      <w:r>
                        <w:rPr>
                          <w:rFonts w:ascii="Big Caslon" w:hAnsi="Big Caslon" w:cs="Big Caslon"/>
                          <w:sz w:val="52"/>
                        </w:rPr>
                        <w:t>Henry and Mark</w:t>
                      </w:r>
                    </w:p>
                    <w:p w14:paraId="753179EE" w14:textId="77777777" w:rsidR="00F04F24" w:rsidRPr="00C4214F" w:rsidRDefault="00F04F24" w:rsidP="00C4214F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4F24" w:rsidRPr="00C4214F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9450" behindDoc="0" locked="0" layoutInCell="1" allowOverlap="1" wp14:anchorId="1A7A09A2" wp14:editId="0DE373C2">
                <wp:simplePos x="0" y="0"/>
                <wp:positionH relativeFrom="page">
                  <wp:posOffset>3886200</wp:posOffset>
                </wp:positionH>
                <wp:positionV relativeFrom="page">
                  <wp:posOffset>1689100</wp:posOffset>
                </wp:positionV>
                <wp:extent cx="2514600" cy="58547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FC2DE" w14:textId="3CD97D6E" w:rsidR="00F04F24" w:rsidRPr="00C4214F" w:rsidRDefault="00F04F24" w:rsidP="00C4214F">
                            <w:pPr>
                              <w:rPr>
                                <w:rFonts w:ascii="Big Caslon" w:hAnsi="Big Caslon" w:cs="Big Caslon"/>
                                <w:sz w:val="56"/>
                              </w:rPr>
                            </w:pPr>
                            <w:r>
                              <w:rPr>
                                <w:rFonts w:ascii="Big Caslon" w:hAnsi="Big Caslon" w:cs="Big Caslon"/>
                                <w:sz w:val="56"/>
                              </w:rPr>
                              <w:t>Robot Masters</w:t>
                            </w:r>
                          </w:p>
                          <w:p w14:paraId="34238562" w14:textId="77777777" w:rsidR="00F04F24" w:rsidRPr="00C4214F" w:rsidRDefault="00F04F24" w:rsidP="00C4214F">
                            <w:pPr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49" type="#_x0000_t202" style="position:absolute;margin-left:306pt;margin-top:133pt;width:198pt;height:46.1pt;z-index:25170945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0aztUCAAAg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" mv:complextextbox="1" filled="f" stroked="f">
                <v:textbox>
                  <w:txbxContent>
                    <w:p w14:paraId="073FC2DE" w14:textId="3CD97D6E" w:rsidR="00F04F24" w:rsidRPr="00C4214F" w:rsidRDefault="00F04F24" w:rsidP="00C4214F">
                      <w:pPr>
                        <w:rPr>
                          <w:rFonts w:ascii="Big Caslon" w:hAnsi="Big Caslon" w:cs="Big Caslon"/>
                          <w:sz w:val="56"/>
                        </w:rPr>
                      </w:pPr>
                      <w:r>
                        <w:rPr>
                          <w:rFonts w:ascii="Big Caslon" w:hAnsi="Big Caslon" w:cs="Big Caslon"/>
                          <w:sz w:val="56"/>
                        </w:rPr>
                        <w:t>Robot Masters</w:t>
                      </w:r>
                    </w:p>
                    <w:p w14:paraId="34238562" w14:textId="77777777" w:rsidR="00F04F24" w:rsidRPr="00C4214F" w:rsidRDefault="00F04F24" w:rsidP="00C4214F">
                      <w:pPr>
                        <w:rPr>
                          <w:sz w:val="3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699210" behindDoc="0" locked="0" layoutInCell="1" allowOverlap="1" wp14:anchorId="0D7C324E" wp14:editId="70A289D6">
                <wp:simplePos x="0" y="0"/>
                <wp:positionH relativeFrom="page">
                  <wp:posOffset>1758950</wp:posOffset>
                </wp:positionH>
                <wp:positionV relativeFrom="page">
                  <wp:posOffset>1244600</wp:posOffset>
                </wp:positionV>
                <wp:extent cx="6540500" cy="382270"/>
                <wp:effectExtent l="0" t="0" r="12700" b="24130"/>
                <wp:wrapNone/>
                <wp:docPr id="4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B7B15E6" w14:textId="77777777" w:rsidR="00F04F24" w:rsidRPr="00305B15" w:rsidRDefault="00F04F24" w:rsidP="003F16DE">
                            <w:pPr>
                              <w:pStyle w:val="Subtitle"/>
                              <w:rPr>
                                <w:sz w:val="44"/>
                              </w:rPr>
                            </w:pPr>
                            <w:r w:rsidRPr="00305B15">
                              <w:rPr>
                                <w:sz w:val="44"/>
                              </w:rPr>
                              <w:t xml:space="preserve">The Engineering team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138.5pt;margin-top:98pt;width:515pt;height:30.1pt;z-index:2516992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" filled="f" stroked="f">
                <v:textbox inset="0,0,0,0">
                  <w:txbxContent>
                    <w:p w14:paraId="6B7B15E6" w14:textId="77777777" w:rsidR="00F04F24" w:rsidRPr="00305B15" w:rsidRDefault="00F04F24" w:rsidP="003F16DE">
                      <w:pPr>
                        <w:pStyle w:val="Subtitle"/>
                        <w:rPr>
                          <w:sz w:val="44"/>
                        </w:rPr>
                      </w:pPr>
                      <w:r w:rsidRPr="00305B15">
                        <w:rPr>
                          <w:sz w:val="44"/>
                        </w:rPr>
                        <w:t xml:space="preserve">The Engineering team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05354" behindDoc="0" locked="0" layoutInCell="1" allowOverlap="1" wp14:anchorId="268EDD17" wp14:editId="51C4890E">
                <wp:simplePos x="0" y="0"/>
                <wp:positionH relativeFrom="page">
                  <wp:posOffset>4114800</wp:posOffset>
                </wp:positionH>
                <wp:positionV relativeFrom="page">
                  <wp:posOffset>6616700</wp:posOffset>
                </wp:positionV>
                <wp:extent cx="2971800" cy="477520"/>
                <wp:effectExtent l="0" t="0" r="0" b="508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FA790BA" w14:textId="77777777" w:rsidR="00F04F24" w:rsidRPr="00C4214F" w:rsidRDefault="00F04F24" w:rsidP="00C4214F">
                            <w:pPr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  <w:r w:rsidRPr="00C4214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4214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>Jessicarae</w:t>
                            </w:r>
                            <w:proofErr w:type="spellEnd"/>
                            <w:r w:rsidRPr="00C4214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4214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>Nuñez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51" type="#_x0000_t202" style="position:absolute;margin-left:324pt;margin-top:521pt;width:234pt;height:37.6pt;z-index:2517053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" mv:complextextbox="1" filled="f" stroked="f">
                <v:textbox>
                  <w:txbxContent>
                    <w:p w14:paraId="6FA790BA" w14:textId="77777777" w:rsidR="00F04F24" w:rsidRPr="00C4214F" w:rsidRDefault="00F04F24" w:rsidP="00C4214F">
                      <w:pPr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22"/>
                          <w:szCs w:val="28"/>
                        </w:rPr>
                      </w:pPr>
                      <w:r w:rsidRPr="00C4214F">
                        <w:rPr>
                          <w:rFonts w:asciiTheme="majorHAnsi" w:hAnsiTheme="majorHAnsi"/>
                          <w:b/>
                          <w:color w:val="000000" w:themeColor="text1"/>
                          <w:sz w:val="22"/>
                          <w:szCs w:val="28"/>
                        </w:rPr>
                        <w:t xml:space="preserve"> </w:t>
                      </w:r>
                      <w:proofErr w:type="spellStart"/>
                      <w:r w:rsidRPr="00C4214F">
                        <w:rPr>
                          <w:rFonts w:asciiTheme="majorHAnsi" w:hAnsiTheme="majorHAnsi"/>
                          <w:b/>
                          <w:color w:val="000000" w:themeColor="text1"/>
                          <w:sz w:val="22"/>
                          <w:szCs w:val="28"/>
                        </w:rPr>
                        <w:t>Jessicarae</w:t>
                      </w:r>
                      <w:proofErr w:type="spellEnd"/>
                      <w:r w:rsidRPr="00C4214F">
                        <w:rPr>
                          <w:rFonts w:asciiTheme="majorHAnsi" w:hAnsiTheme="majorHAnsi"/>
                          <w:b/>
                          <w:color w:val="000000" w:themeColor="text1"/>
                          <w:sz w:val="22"/>
                          <w:szCs w:val="28"/>
                        </w:rPr>
                        <w:t xml:space="preserve"> </w:t>
                      </w:r>
                      <w:proofErr w:type="spellStart"/>
                      <w:r w:rsidRPr="00C4214F">
                        <w:rPr>
                          <w:rFonts w:asciiTheme="majorHAnsi" w:hAnsiTheme="majorHAnsi"/>
                          <w:b/>
                          <w:color w:val="000000" w:themeColor="text1"/>
                          <w:sz w:val="22"/>
                          <w:szCs w:val="28"/>
                        </w:rPr>
                        <w:t>Nuñez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 w:rsidRPr="00C4214F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707402" behindDoc="0" locked="0" layoutInCell="1" allowOverlap="1" wp14:anchorId="7BCAC5C9" wp14:editId="2D1298D8">
                <wp:simplePos x="0" y="0"/>
                <wp:positionH relativeFrom="page">
                  <wp:posOffset>3886200</wp:posOffset>
                </wp:positionH>
                <wp:positionV relativeFrom="page">
                  <wp:posOffset>5842000</wp:posOffset>
                </wp:positionV>
                <wp:extent cx="2743200" cy="482600"/>
                <wp:effectExtent l="0" t="0" r="0" b="0"/>
                <wp:wrapNone/>
                <wp:docPr id="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8C15EE7" w14:textId="77777777" w:rsidR="00F04F24" w:rsidRPr="00C4214F" w:rsidRDefault="00F04F24" w:rsidP="00C4214F">
                            <w:pPr>
                              <w:pStyle w:val="Heading1"/>
                              <w:rPr>
                                <w:color w:val="auto"/>
                                <w:sz w:val="24"/>
                              </w:rPr>
                            </w:pP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PLACEHOLDER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IF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USERNAME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instrText>Rich Bakala</w:instrText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fldChar w:fldCharType="end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="" "[Your Name]"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USERNAME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instrText>Rich Bakala</w:instrText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fldChar w:fldCharType="end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instrText>Rich Bakala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end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\* MERGEFORMAT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t>Rich Bakala</w: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position:absolute;margin-left:306pt;margin-top:460pt;width:3in;height:38pt;z-index:2517074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" mv:complextextbox="1" filled="f" stroked="f">
                <v:stroke o:forcedash="t"/>
                <v:textbox inset=",7.2pt,,7.2pt">
                  <w:txbxContent>
                    <w:p w14:paraId="58C15EE7" w14:textId="77777777" w:rsidR="00F04F24" w:rsidRPr="00C4214F" w:rsidRDefault="00F04F24" w:rsidP="00C4214F">
                      <w:pPr>
                        <w:pStyle w:val="Heading1"/>
                        <w:rPr>
                          <w:color w:val="auto"/>
                          <w:sz w:val="24"/>
                        </w:rPr>
                      </w:pPr>
                      <w:r w:rsidRPr="00C4214F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PLACEHOLDER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IF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USERNAME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instrText>Rich Bakala</w:instrText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fldChar w:fldCharType="end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="" "[Your Name]"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USERNAME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instrText>Rich Bakala</w:instrText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fldChar w:fldCharType="end"/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instrText>Rich Bakala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end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\* MERGEFORMAT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 w:rsidRPr="00C4214F">
                        <w:rPr>
                          <w:color w:val="auto"/>
                          <w:sz w:val="24"/>
                        </w:rPr>
                        <w:t>Rich Bakala</w: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end"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08426" behindDoc="0" locked="0" layoutInCell="1" allowOverlap="1" wp14:anchorId="3D7E74CE" wp14:editId="3753D09D">
                <wp:simplePos x="0" y="0"/>
                <wp:positionH relativeFrom="page">
                  <wp:posOffset>3759200</wp:posOffset>
                </wp:positionH>
                <wp:positionV relativeFrom="page">
                  <wp:posOffset>4673600</wp:posOffset>
                </wp:positionV>
                <wp:extent cx="2743200" cy="482600"/>
                <wp:effectExtent l="0" t="0" r="0" b="0"/>
                <wp:wrapNone/>
                <wp:docPr id="4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B36CE0E" w14:textId="77777777" w:rsidR="00F04F24" w:rsidRPr="00C4214F" w:rsidRDefault="00F04F24" w:rsidP="00C4214F">
                            <w:pPr>
                              <w:pStyle w:val="Heading1"/>
                              <w:rPr>
                                <w:color w:val="auto"/>
                                <w:sz w:val="36"/>
                              </w:rPr>
                            </w:pPr>
                            <w:r w:rsidRPr="00C4214F">
                              <w:rPr>
                                <w:color w:val="auto"/>
                                <w:sz w:val="36"/>
                              </w:rPr>
                              <w:t>March 2012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position:absolute;margin-left:296pt;margin-top:368pt;width:3in;height:38pt;z-index:2517084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" mv:complextextbox="1" filled="f" stroked="f">
                <v:textbox inset=",7.2pt,,7.2pt">
                  <w:txbxContent>
                    <w:p w14:paraId="1B36CE0E" w14:textId="77777777" w:rsidR="00F04F24" w:rsidRPr="00C4214F" w:rsidRDefault="00F04F24" w:rsidP="00C4214F">
                      <w:pPr>
                        <w:pStyle w:val="Heading1"/>
                        <w:rPr>
                          <w:color w:val="auto"/>
                          <w:sz w:val="36"/>
                        </w:rPr>
                      </w:pPr>
                      <w:r w:rsidRPr="00C4214F">
                        <w:rPr>
                          <w:color w:val="auto"/>
                          <w:sz w:val="36"/>
                        </w:rPr>
                        <w:t>March 2012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 w:rsidRPr="00305B15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01258" behindDoc="0" locked="0" layoutInCell="1" allowOverlap="1" wp14:anchorId="2576DF58" wp14:editId="5C62F14F">
                <wp:simplePos x="0" y="0"/>
                <wp:positionH relativeFrom="page">
                  <wp:posOffset>1898650</wp:posOffset>
                </wp:positionH>
                <wp:positionV relativeFrom="page">
                  <wp:posOffset>2971800</wp:posOffset>
                </wp:positionV>
                <wp:extent cx="6540500" cy="1524000"/>
                <wp:effectExtent l="0" t="0" r="12700" b="0"/>
                <wp:wrapNone/>
                <wp:docPr id="4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C29AEF9" w14:textId="77777777" w:rsidR="00F04F24" w:rsidRDefault="00F04F24" w:rsidP="00305B15">
                            <w:pPr>
                              <w:pStyle w:val="Subtitle"/>
                              <w:rPr>
                                <w:sz w:val="32"/>
                              </w:rPr>
                            </w:pPr>
                            <w:r w:rsidRPr="00305B15">
                              <w:rPr>
                                <w:sz w:val="32"/>
                              </w:rPr>
                              <w:t xml:space="preserve">Successfully completed Tasks and challenges </w:t>
                            </w:r>
                            <w:r>
                              <w:rPr>
                                <w:sz w:val="32"/>
                              </w:rPr>
                              <w:t>related to</w:t>
                            </w:r>
                          </w:p>
                          <w:p w14:paraId="562A447F" w14:textId="77777777" w:rsidR="00F04F24" w:rsidRPr="00305B15" w:rsidRDefault="00F04F24" w:rsidP="00305B15">
                            <w:pPr>
                              <w:pStyle w:val="Subtitle"/>
                              <w:rPr>
                                <w:sz w:val="32"/>
                              </w:rPr>
                            </w:pPr>
                            <w:r w:rsidRPr="00305B15"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72"/>
                              </w:rPr>
                              <w:t>“</w:t>
                            </w:r>
                            <w:proofErr w:type="gramStart"/>
                            <w:r>
                              <w:rPr>
                                <w:sz w:val="72"/>
                              </w:rPr>
                              <w:t>robot</w:t>
                            </w:r>
                            <w:proofErr w:type="gramEnd"/>
                            <w:r w:rsidRPr="00D24C96">
                              <w:rPr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sz w:val="72"/>
                              </w:rPr>
                              <w:t xml:space="preserve">   </w:t>
                            </w:r>
                            <w:r w:rsidRPr="00D24C96">
                              <w:rPr>
                                <w:sz w:val="72"/>
                              </w:rPr>
                              <w:t>Turning”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149.5pt;margin-top:234pt;width:515pt;height:120pt;z-index:251701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" filled="f" stroked="f">
                <v:textbox inset="0,0,0,0">
                  <w:txbxContent>
                    <w:p w14:paraId="2C29AEF9" w14:textId="77777777" w:rsidR="00F04F24" w:rsidRDefault="00F04F24" w:rsidP="00305B15">
                      <w:pPr>
                        <w:pStyle w:val="Subtitle"/>
                        <w:rPr>
                          <w:sz w:val="32"/>
                        </w:rPr>
                      </w:pPr>
                      <w:r w:rsidRPr="00305B15">
                        <w:rPr>
                          <w:sz w:val="32"/>
                        </w:rPr>
                        <w:t xml:space="preserve">Successfully completed Tasks and challenges </w:t>
                      </w:r>
                      <w:r>
                        <w:rPr>
                          <w:sz w:val="32"/>
                        </w:rPr>
                        <w:t>related to</w:t>
                      </w:r>
                    </w:p>
                    <w:p w14:paraId="562A447F" w14:textId="77777777" w:rsidR="00F04F24" w:rsidRPr="00305B15" w:rsidRDefault="00F04F24" w:rsidP="00305B15">
                      <w:pPr>
                        <w:pStyle w:val="Subtitle"/>
                        <w:rPr>
                          <w:sz w:val="32"/>
                        </w:rPr>
                      </w:pPr>
                      <w:r w:rsidRPr="00305B15">
                        <w:rPr>
                          <w:sz w:val="32"/>
                        </w:rPr>
                        <w:t xml:space="preserve"> </w:t>
                      </w:r>
                      <w:r>
                        <w:rPr>
                          <w:sz w:val="72"/>
                        </w:rPr>
                        <w:t>“</w:t>
                      </w:r>
                      <w:proofErr w:type="gramStart"/>
                      <w:r>
                        <w:rPr>
                          <w:sz w:val="72"/>
                        </w:rPr>
                        <w:t>robot</w:t>
                      </w:r>
                      <w:proofErr w:type="gramEnd"/>
                      <w:r w:rsidRPr="00D24C96">
                        <w:rPr>
                          <w:sz w:val="72"/>
                        </w:rPr>
                        <w:t xml:space="preserve"> </w:t>
                      </w:r>
                      <w:r>
                        <w:rPr>
                          <w:sz w:val="72"/>
                        </w:rPr>
                        <w:t xml:space="preserve">   </w:t>
                      </w:r>
                      <w:r w:rsidRPr="00D24C96">
                        <w:rPr>
                          <w:sz w:val="72"/>
                        </w:rPr>
                        <w:t>Turning”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06378" behindDoc="0" locked="0" layoutInCell="1" allowOverlap="1" wp14:anchorId="5AD04255" wp14:editId="028DA088">
                <wp:simplePos x="0" y="0"/>
                <wp:positionH relativeFrom="page">
                  <wp:posOffset>3759200</wp:posOffset>
                </wp:positionH>
                <wp:positionV relativeFrom="page">
                  <wp:posOffset>6629400</wp:posOffset>
                </wp:positionV>
                <wp:extent cx="3307080" cy="0"/>
                <wp:effectExtent l="50800" t="25400" r="71120" b="10160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708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5" o:spid="_x0000_s1026" style="position:absolute;z-index:2517063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96pt,522pt" to="556.4pt,52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" strokecolor="#514639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44B04">
        <w:rPr>
          <w:noProof/>
        </w:rPr>
        <w:drawing>
          <wp:anchor distT="0" distB="0" distL="114300" distR="114300" simplePos="0" relativeHeight="251700234" behindDoc="0" locked="0" layoutInCell="1" allowOverlap="1" wp14:anchorId="0E54393B" wp14:editId="50244C46">
            <wp:simplePos x="0" y="0"/>
            <wp:positionH relativeFrom="page">
              <wp:posOffset>6256020</wp:posOffset>
            </wp:positionH>
            <wp:positionV relativeFrom="page">
              <wp:posOffset>4318000</wp:posOffset>
            </wp:positionV>
            <wp:extent cx="3127375" cy="2776220"/>
            <wp:effectExtent l="0" t="0" r="0" b="0"/>
            <wp:wrapThrough wrapText="bothSides">
              <wp:wrapPolygon edited="0">
                <wp:start x="0" y="0"/>
                <wp:lineTo x="0" y="21343"/>
                <wp:lineTo x="21403" y="21343"/>
                <wp:lineTo x="21403" y="0"/>
                <wp:lineTo x="0" y="0"/>
              </wp:wrapPolygon>
            </wp:wrapThrough>
            <wp:docPr id="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04330" behindDoc="0" locked="0" layoutInCell="1" allowOverlap="1" wp14:anchorId="1B8F00FC" wp14:editId="58257812">
                <wp:simplePos x="0" y="0"/>
                <wp:positionH relativeFrom="page">
                  <wp:posOffset>3759200</wp:posOffset>
                </wp:positionH>
                <wp:positionV relativeFrom="page">
                  <wp:posOffset>5925820</wp:posOffset>
                </wp:positionV>
                <wp:extent cx="3307080" cy="0"/>
                <wp:effectExtent l="50800" t="25400" r="71120" b="10160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708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6" o:spid="_x0000_s1026" style="position:absolute;z-index:2517043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96pt,466.6pt" to="556.4pt,466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" strokecolor="#514639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44B04">
        <w:rPr>
          <w:noProof/>
        </w:rPr>
        <mc:AlternateContent>
          <mc:Choice Requires="wpg">
            <w:drawing>
              <wp:anchor distT="0" distB="0" distL="114300" distR="114300" simplePos="0" relativeHeight="251703306" behindDoc="0" locked="0" layoutInCell="1" allowOverlap="1" wp14:anchorId="307C310B" wp14:editId="2772390E">
                <wp:simplePos x="0" y="0"/>
                <wp:positionH relativeFrom="page">
                  <wp:posOffset>716280</wp:posOffset>
                </wp:positionH>
                <wp:positionV relativeFrom="page">
                  <wp:posOffset>4418965</wp:posOffset>
                </wp:positionV>
                <wp:extent cx="2941320" cy="2515235"/>
                <wp:effectExtent l="0" t="0" r="5080" b="0"/>
                <wp:wrapThrough wrapText="bothSides">
                  <wp:wrapPolygon edited="0">
                    <wp:start x="8207" y="0"/>
                    <wp:lineTo x="5969" y="654"/>
                    <wp:lineTo x="2425" y="2836"/>
                    <wp:lineTo x="373" y="6544"/>
                    <wp:lineTo x="0" y="8071"/>
                    <wp:lineTo x="0" y="13306"/>
                    <wp:lineTo x="373" y="14614"/>
                    <wp:lineTo x="1492" y="17014"/>
                    <wp:lineTo x="2425" y="17450"/>
                    <wp:lineTo x="2425" y="18323"/>
                    <wp:lineTo x="6715" y="20940"/>
                    <wp:lineTo x="8953" y="21376"/>
                    <wp:lineTo x="9513" y="21376"/>
                    <wp:lineTo x="11751" y="21376"/>
                    <wp:lineTo x="12311" y="21376"/>
                    <wp:lineTo x="14736" y="20940"/>
                    <wp:lineTo x="18839" y="18323"/>
                    <wp:lineTo x="18839" y="17450"/>
                    <wp:lineTo x="19585" y="17450"/>
                    <wp:lineTo x="20891" y="14833"/>
                    <wp:lineTo x="20705" y="13960"/>
                    <wp:lineTo x="21451" y="13088"/>
                    <wp:lineTo x="21451" y="8507"/>
                    <wp:lineTo x="21078" y="6762"/>
                    <wp:lineTo x="19399" y="3926"/>
                    <wp:lineTo x="19026" y="2836"/>
                    <wp:lineTo x="15295" y="654"/>
                    <wp:lineTo x="13057" y="0"/>
                    <wp:lineTo x="8207" y="0"/>
                  </wp:wrapPolygon>
                </wp:wrapThrough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1320" cy="2515235"/>
                          <a:chOff x="0" y="0"/>
                          <a:chExt cx="2476500" cy="2260600"/>
                        </a:xfrm>
                      </wpg:grpSpPr>
                      <pic:pic xmlns:pic="http://schemas.openxmlformats.org/drawingml/2006/picture">
                        <pic:nvPicPr>
                          <pic:cNvPr id="4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" name="Text Box 49"/>
                        <wps:cNvSpPr txBox="1"/>
                        <wps:spPr>
                          <a:xfrm>
                            <a:off x="490220" y="444803"/>
                            <a:ext cx="15494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DACF1C" w14:textId="77777777" w:rsidR="00F04F24" w:rsidRPr="00305B15" w:rsidRDefault="00F04F24">
                              <w:pPr>
                                <w:rPr>
                                  <w:rFonts w:asciiTheme="majorHAnsi" w:hAnsiTheme="majorHAnsi"/>
                                  <w:b/>
                                  <w:color w:val="FFFFFF" w:themeColor="background1"/>
                                  <w:sz w:val="160"/>
                                </w:rPr>
                              </w:pPr>
                              <w:r w:rsidRPr="00305B15">
                                <w:rPr>
                                  <w:rFonts w:asciiTheme="majorHAnsi" w:hAnsiTheme="majorHAnsi"/>
                                  <w:b/>
                                  <w:color w:val="FFFFFF" w:themeColor="background1"/>
                                  <w:sz w:val="160"/>
                                </w:rPr>
                                <w:t>#1</w:t>
                              </w:r>
                            </w:p>
                            <w:p w14:paraId="474841DC" w14:textId="77777777" w:rsidR="00F04F24" w:rsidRPr="00305B15" w:rsidRDefault="00F04F24">
                              <w:pPr>
                                <w:rPr>
                                  <w:rFonts w:asciiTheme="majorHAnsi" w:hAnsiTheme="majorHAnsi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7" o:spid="_x0000_s1055" style="position:absolute;margin-left:56.4pt;margin-top:347.95pt;width:231.6pt;height:198.05pt;z-index:251703306;mso-position-horizontal-relative:page;mso-position-vertical-relative:page;mso-width-relative:margin;mso-height-relative:margin" coordsize="2476500,226060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">
                <v:shape id="Picture 3" o:spid="_x0000_s1056" type="#_x0000_t75" style="position:absolute;width:2476500;height:226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oB&#10;XDHBAAAA2wAAAA8AAABkcnMvZG93bnJldi54bWxET02LwjAQvQv7H8IseBFNLbpINcoiCIog6nrx&#10;NjRjU7aZ1Cba+u/NYWGPj/e9WHW2Ek9qfOlYwXiUgCDOnS65UHD52QxnIHxA1lg5JgUv8rBafvQW&#10;mGnX8ome51CIGMI+QwUmhDqT0ueGLPqRq4kjd3ONxRBhU0jdYBvDbSXTJPmSFkuODQZrWhvKf88P&#10;q2B/SLt0YNLdbrrZJ/fJtbXudVSq/9l9z0EE6sK/+M+91QomcWz8En+AXL4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oBXDHBAAAA2wAAAA8AAAAAAAAAAAAAAAAAnAIAAGRy&#10;cy9kb3ducmV2LnhtbFBLBQYAAAAABAAEAPcAAACKAwAAAAA=&#10;">
                  <v:imagedata r:id="rId11" o:title=""/>
                  <v:path arrowok="t"/>
                </v:shape>
                <v:shape id="Text Box 49" o:spid="_x0000_s1057" type="#_x0000_t202" style="position:absolute;left:490220;top:444803;width:1549400;height:1384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t0b/xQAA&#10;ANsAAAAPAAAAZHJzL2Rvd25yZXYueG1sRI9Pa8JAFMTvQr/D8gq9mU2ltGmaVVRs8aC0VQ8eH9mX&#10;P5h9G7JbE7+9KxQ8DjPzGyabDaYRZ+pcbVnBcxSDIM6trrlUcNh/jhMQziNrbCyTggs5mE0fRhmm&#10;2vb8S+edL0WAsEtRQeV9m0rp8ooMusi2xMErbGfQB9mVUnfYB7hp5CSOX6XBmsNChS0tK8pPuz+j&#10;gDaD2W+Tt5X/XhRf8TH56Te6VOrpcZh/gPA0+Hv4v73WCl7e4fYl/AA5v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i3Rv/FAAAA2wAAAA8AAAAAAAAAAAAAAAAAlwIAAGRycy9k&#10;b3ducmV2LnhtbFBLBQYAAAAABAAEAPUAAACJAwAAAAA=&#10;" mv:complextextbox="1" filled="f" stroked="f">
                  <v:textbox>
                    <w:txbxContent>
                      <w:p w14:paraId="4ADACF1C" w14:textId="77777777" w:rsidR="00F04F24" w:rsidRPr="00305B15" w:rsidRDefault="00F04F24">
                        <w:pPr>
                          <w:rPr>
                            <w:rFonts w:asciiTheme="majorHAnsi" w:hAnsiTheme="majorHAnsi"/>
                            <w:b/>
                            <w:color w:val="FFFFFF" w:themeColor="background1"/>
                            <w:sz w:val="160"/>
                          </w:rPr>
                        </w:pPr>
                        <w:r w:rsidRPr="00305B15">
                          <w:rPr>
                            <w:rFonts w:asciiTheme="majorHAnsi" w:hAnsiTheme="majorHAnsi"/>
                            <w:b/>
                            <w:color w:val="FFFFFF" w:themeColor="background1"/>
                            <w:sz w:val="160"/>
                          </w:rPr>
                          <w:t>#1</w:t>
                        </w:r>
                      </w:p>
                      <w:p w14:paraId="474841DC" w14:textId="77777777" w:rsidR="00F04F24" w:rsidRPr="00305B15" w:rsidRDefault="00F04F24">
                        <w:pPr>
                          <w:rPr>
                            <w:rFonts w:asciiTheme="majorHAnsi" w:hAnsiTheme="majorHAnsi"/>
                            <w:b/>
                          </w:rPr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02282" behindDoc="0" locked="0" layoutInCell="1" allowOverlap="1" wp14:anchorId="6403A18E" wp14:editId="7A59ABC2">
                <wp:simplePos x="0" y="0"/>
                <wp:positionH relativeFrom="page">
                  <wp:posOffset>685800</wp:posOffset>
                </wp:positionH>
                <wp:positionV relativeFrom="page">
                  <wp:posOffset>685800</wp:posOffset>
                </wp:positionV>
                <wp:extent cx="8686800" cy="558800"/>
                <wp:effectExtent l="0" t="0" r="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4C3F514" w14:textId="77777777" w:rsidR="00F04F24" w:rsidRDefault="00F04F24" w:rsidP="00985C83">
                            <w:pPr>
                              <w:pStyle w:val="Title"/>
                            </w:pPr>
                            <w:r>
                              <w:t>This certifies</w:t>
                            </w:r>
                          </w:p>
                          <w:p w14:paraId="3C9DB65D" w14:textId="77777777" w:rsidR="00F04F24" w:rsidRPr="00305B15" w:rsidRDefault="00F04F24" w:rsidP="00985C83">
                            <w:pPr>
                              <w:pStyle w:val="Title"/>
                              <w:rPr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58" type="#_x0000_t202" style="position:absolute;margin-left:54pt;margin-top:54pt;width:684pt;height:44pt;z-index:251702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" filled="f" stroked="f">
                <v:textbox inset="0,0,0,0">
                  <w:txbxContent>
                    <w:p w14:paraId="14C3F514" w14:textId="77777777" w:rsidR="00F04F24" w:rsidRDefault="00F04F24" w:rsidP="00985C83">
                      <w:pPr>
                        <w:pStyle w:val="Title"/>
                      </w:pPr>
                      <w:r>
                        <w:t>This certifies</w:t>
                      </w:r>
                    </w:p>
                    <w:p w14:paraId="3C9DB65D" w14:textId="77777777" w:rsidR="00F04F24" w:rsidRPr="00305B15" w:rsidRDefault="00F04F24" w:rsidP="00985C83">
                      <w:pPr>
                        <w:pStyle w:val="Title"/>
                        <w:rPr>
                          <w:sz w:val="5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697162" behindDoc="0" locked="0" layoutInCell="1" allowOverlap="1" wp14:anchorId="5D1F363F" wp14:editId="117109FF">
                <wp:simplePos x="0" y="0"/>
                <wp:positionH relativeFrom="page">
                  <wp:posOffset>2291080</wp:posOffset>
                </wp:positionH>
                <wp:positionV relativeFrom="page">
                  <wp:posOffset>2171700</wp:posOffset>
                </wp:positionV>
                <wp:extent cx="5709920" cy="0"/>
                <wp:effectExtent l="0" t="0" r="30480" b="25400"/>
                <wp:wrapNone/>
                <wp:docPr id="5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99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971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.4pt,171pt" to="630pt,17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" strokecolor="black [3213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698186" behindDoc="0" locked="0" layoutInCell="1" allowOverlap="1" wp14:anchorId="38993FD2" wp14:editId="6A32405D">
                <wp:simplePos x="0" y="0"/>
                <wp:positionH relativeFrom="page">
                  <wp:posOffset>2291080</wp:posOffset>
                </wp:positionH>
                <wp:positionV relativeFrom="page">
                  <wp:posOffset>2832100</wp:posOffset>
                </wp:positionV>
                <wp:extent cx="5709920" cy="0"/>
                <wp:effectExtent l="0" t="0" r="30480" b="25400"/>
                <wp:wrapNone/>
                <wp:docPr id="5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99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981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.4pt,223pt" to="630pt,22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" strokecolor="black [3213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544B04">
        <w:br w:type="page"/>
      </w:r>
      <w:r w:rsidR="00544B0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34" behindDoc="0" locked="0" layoutInCell="1" allowOverlap="1" wp14:anchorId="27877DB4" wp14:editId="41D2FC30">
                <wp:simplePos x="0" y="0"/>
                <wp:positionH relativeFrom="page">
                  <wp:posOffset>3886200</wp:posOffset>
                </wp:positionH>
                <wp:positionV relativeFrom="page">
                  <wp:posOffset>2298700</wp:posOffset>
                </wp:positionV>
                <wp:extent cx="2730500" cy="506845"/>
                <wp:effectExtent l="0" t="0" r="0" b="127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50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3D3FC" w14:textId="54B31945" w:rsidR="00F04F24" w:rsidRPr="00C4214F" w:rsidRDefault="00F04F24" w:rsidP="00C4214F">
                            <w:pPr>
                              <w:rPr>
                                <w:rFonts w:ascii="Big Caslon" w:hAnsi="Big Caslon" w:cs="Big Caslon"/>
                                <w:sz w:val="52"/>
                              </w:rPr>
                            </w:pPr>
                            <w:r>
                              <w:rPr>
                                <w:rFonts w:ascii="Big Caslon" w:hAnsi="Big Caslon" w:cs="Big Caslon"/>
                                <w:sz w:val="52"/>
                              </w:rPr>
                              <w:t>Riley and Tristan</w:t>
                            </w:r>
                          </w:p>
                          <w:p w14:paraId="29781628" w14:textId="77777777" w:rsidR="00F04F24" w:rsidRPr="00C4214F" w:rsidRDefault="00F04F24" w:rsidP="00C4214F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59" type="#_x0000_t202" style="position:absolute;margin-left:306pt;margin-top:181pt;width:215pt;height:39.9pt;z-index:2517258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" mv:complextextbox="1" filled="f" stroked="f">
                <v:textbox>
                  <w:txbxContent>
                    <w:p w14:paraId="10D3D3FC" w14:textId="54B31945" w:rsidR="00F04F24" w:rsidRPr="00C4214F" w:rsidRDefault="00F04F24" w:rsidP="00C4214F">
                      <w:pPr>
                        <w:rPr>
                          <w:rFonts w:ascii="Big Caslon" w:hAnsi="Big Caslon" w:cs="Big Caslon"/>
                          <w:sz w:val="52"/>
                        </w:rPr>
                      </w:pPr>
                      <w:r>
                        <w:rPr>
                          <w:rFonts w:ascii="Big Caslon" w:hAnsi="Big Caslon" w:cs="Big Caslon"/>
                          <w:sz w:val="52"/>
                        </w:rPr>
                        <w:t>Riley and Tristan</w:t>
                      </w:r>
                    </w:p>
                    <w:p w14:paraId="29781628" w14:textId="77777777" w:rsidR="00F04F24" w:rsidRPr="00C4214F" w:rsidRDefault="00F04F24" w:rsidP="00C4214F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 w:rsidRPr="00C4214F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24810" behindDoc="0" locked="0" layoutInCell="1" allowOverlap="1" wp14:anchorId="32141CF0" wp14:editId="48A6FFE0">
                <wp:simplePos x="0" y="0"/>
                <wp:positionH relativeFrom="page">
                  <wp:posOffset>4551680</wp:posOffset>
                </wp:positionH>
                <wp:positionV relativeFrom="page">
                  <wp:posOffset>1689100</wp:posOffset>
                </wp:positionV>
                <wp:extent cx="2514600" cy="58547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9F9C6E" w14:textId="77777777" w:rsidR="00F04F24" w:rsidRPr="00C4214F" w:rsidRDefault="00F04F24" w:rsidP="00C4214F">
                            <w:pPr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60" type="#_x0000_t202" style="position:absolute;margin-left:358.4pt;margin-top:133pt;width:198pt;height:46.1pt;z-index:25172481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" mv:complextextbox="1" filled="f" stroked="f">
                <v:textbox>
                  <w:txbxContent>
                    <w:p w14:paraId="299F9C6E" w14:textId="77777777" w:rsidR="00F04F24" w:rsidRPr="00C4214F" w:rsidRDefault="00F04F24" w:rsidP="00C4214F">
                      <w:pPr>
                        <w:rPr>
                          <w:sz w:val="3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14570" behindDoc="0" locked="0" layoutInCell="1" allowOverlap="1" wp14:anchorId="49B3024D" wp14:editId="736C1A36">
                <wp:simplePos x="0" y="0"/>
                <wp:positionH relativeFrom="page">
                  <wp:posOffset>1758950</wp:posOffset>
                </wp:positionH>
                <wp:positionV relativeFrom="page">
                  <wp:posOffset>1244600</wp:posOffset>
                </wp:positionV>
                <wp:extent cx="6540500" cy="382270"/>
                <wp:effectExtent l="0" t="0" r="12700" b="24130"/>
                <wp:wrapNone/>
                <wp:docPr id="5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3BEB762" w14:textId="77777777" w:rsidR="00F04F24" w:rsidRPr="00305B15" w:rsidRDefault="00F04F24" w:rsidP="003F16DE">
                            <w:pPr>
                              <w:pStyle w:val="Subtitle"/>
                              <w:rPr>
                                <w:sz w:val="44"/>
                              </w:rPr>
                            </w:pPr>
                            <w:r w:rsidRPr="00305B15">
                              <w:rPr>
                                <w:sz w:val="44"/>
                              </w:rPr>
                              <w:t xml:space="preserve">The Engineering team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138.5pt;margin-top:98pt;width:515pt;height:30.1pt;z-index:2517145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" filled="f" stroked="f">
                <v:textbox inset="0,0,0,0">
                  <w:txbxContent>
                    <w:p w14:paraId="33BEB762" w14:textId="77777777" w:rsidR="00F04F24" w:rsidRPr="00305B15" w:rsidRDefault="00F04F24" w:rsidP="003F16DE">
                      <w:pPr>
                        <w:pStyle w:val="Subtitle"/>
                        <w:rPr>
                          <w:sz w:val="44"/>
                        </w:rPr>
                      </w:pPr>
                      <w:r w:rsidRPr="00305B15">
                        <w:rPr>
                          <w:sz w:val="44"/>
                        </w:rPr>
                        <w:t xml:space="preserve">The Engineering team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20714" behindDoc="0" locked="0" layoutInCell="1" allowOverlap="1" wp14:anchorId="15368C72" wp14:editId="68B6AA95">
                <wp:simplePos x="0" y="0"/>
                <wp:positionH relativeFrom="page">
                  <wp:posOffset>4114800</wp:posOffset>
                </wp:positionH>
                <wp:positionV relativeFrom="page">
                  <wp:posOffset>6616700</wp:posOffset>
                </wp:positionV>
                <wp:extent cx="2971800" cy="477520"/>
                <wp:effectExtent l="0" t="0" r="0" b="508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1A370D9" w14:textId="77777777" w:rsidR="00F04F24" w:rsidRPr="00C4214F" w:rsidRDefault="00F04F24" w:rsidP="00C4214F">
                            <w:pPr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  <w:r w:rsidRPr="00C4214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4214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>Jessicarae</w:t>
                            </w:r>
                            <w:proofErr w:type="spellEnd"/>
                            <w:r w:rsidRPr="00C4214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4214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>Nuñez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62" type="#_x0000_t202" style="position:absolute;margin-left:324pt;margin-top:521pt;width:234pt;height:37.6pt;z-index:2517207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" mv:complextextbox="1" filled="f" stroked="f">
                <v:textbox>
                  <w:txbxContent>
                    <w:p w14:paraId="01A370D9" w14:textId="77777777" w:rsidR="00F04F24" w:rsidRPr="00C4214F" w:rsidRDefault="00F04F24" w:rsidP="00C4214F">
                      <w:pPr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22"/>
                          <w:szCs w:val="28"/>
                        </w:rPr>
                      </w:pPr>
                      <w:r w:rsidRPr="00C4214F">
                        <w:rPr>
                          <w:rFonts w:asciiTheme="majorHAnsi" w:hAnsiTheme="majorHAnsi"/>
                          <w:b/>
                          <w:color w:val="000000" w:themeColor="text1"/>
                          <w:sz w:val="22"/>
                          <w:szCs w:val="28"/>
                        </w:rPr>
                        <w:t xml:space="preserve"> </w:t>
                      </w:r>
                      <w:proofErr w:type="spellStart"/>
                      <w:r w:rsidRPr="00C4214F">
                        <w:rPr>
                          <w:rFonts w:asciiTheme="majorHAnsi" w:hAnsiTheme="majorHAnsi"/>
                          <w:b/>
                          <w:color w:val="000000" w:themeColor="text1"/>
                          <w:sz w:val="22"/>
                          <w:szCs w:val="28"/>
                        </w:rPr>
                        <w:t>Jessicarae</w:t>
                      </w:r>
                      <w:proofErr w:type="spellEnd"/>
                      <w:r w:rsidRPr="00C4214F">
                        <w:rPr>
                          <w:rFonts w:asciiTheme="majorHAnsi" w:hAnsiTheme="majorHAnsi"/>
                          <w:b/>
                          <w:color w:val="000000" w:themeColor="text1"/>
                          <w:sz w:val="22"/>
                          <w:szCs w:val="28"/>
                        </w:rPr>
                        <w:t xml:space="preserve"> </w:t>
                      </w:r>
                      <w:proofErr w:type="spellStart"/>
                      <w:r w:rsidRPr="00C4214F">
                        <w:rPr>
                          <w:rFonts w:asciiTheme="majorHAnsi" w:hAnsiTheme="majorHAnsi"/>
                          <w:b/>
                          <w:color w:val="000000" w:themeColor="text1"/>
                          <w:sz w:val="22"/>
                          <w:szCs w:val="28"/>
                        </w:rPr>
                        <w:t>Nuñez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 w:rsidRPr="00C4214F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722762" behindDoc="0" locked="0" layoutInCell="1" allowOverlap="1" wp14:anchorId="42BB06AC" wp14:editId="1BFBC795">
                <wp:simplePos x="0" y="0"/>
                <wp:positionH relativeFrom="page">
                  <wp:posOffset>3886200</wp:posOffset>
                </wp:positionH>
                <wp:positionV relativeFrom="page">
                  <wp:posOffset>5842000</wp:posOffset>
                </wp:positionV>
                <wp:extent cx="2743200" cy="482600"/>
                <wp:effectExtent l="0" t="0" r="0" b="0"/>
                <wp:wrapNone/>
                <wp:docPr id="5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27FFFE4" w14:textId="77777777" w:rsidR="00F04F24" w:rsidRPr="00C4214F" w:rsidRDefault="00F04F24" w:rsidP="00C4214F">
                            <w:pPr>
                              <w:pStyle w:val="Heading1"/>
                              <w:rPr>
                                <w:color w:val="auto"/>
                                <w:sz w:val="24"/>
                              </w:rPr>
                            </w:pP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PLACEHOLDER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IF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USERNAME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instrText>Rich Bakala</w:instrText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fldChar w:fldCharType="end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="" "[Your Name]"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USERNAME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instrText>Rich Bakala</w:instrText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fldChar w:fldCharType="end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instrText>Rich Bakala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end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\* MERGEFORMAT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t>Rich Bakala</w: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3" type="#_x0000_t202" style="position:absolute;margin-left:306pt;margin-top:460pt;width:3in;height:38pt;z-index:2517227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" mv:complextextbox="1" filled="f" stroked="f">
                <v:stroke o:forcedash="t"/>
                <v:textbox inset=",7.2pt,,7.2pt">
                  <w:txbxContent>
                    <w:p w14:paraId="327FFFE4" w14:textId="77777777" w:rsidR="00F04F24" w:rsidRPr="00C4214F" w:rsidRDefault="00F04F24" w:rsidP="00C4214F">
                      <w:pPr>
                        <w:pStyle w:val="Heading1"/>
                        <w:rPr>
                          <w:color w:val="auto"/>
                          <w:sz w:val="24"/>
                        </w:rPr>
                      </w:pPr>
                      <w:r w:rsidRPr="00C4214F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PLACEHOLDER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IF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USERNAME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instrText>Rich Bakala</w:instrText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fldChar w:fldCharType="end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="" "[Your Name]"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USERNAME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instrText>Rich Bakala</w:instrText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fldChar w:fldCharType="end"/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instrText>Rich Bakala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end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\* MERGEFORMAT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 w:rsidRPr="00C4214F">
                        <w:rPr>
                          <w:color w:val="auto"/>
                          <w:sz w:val="24"/>
                        </w:rPr>
                        <w:t>Rich Bakala</w: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end"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23786" behindDoc="0" locked="0" layoutInCell="1" allowOverlap="1" wp14:anchorId="25246377" wp14:editId="000898E3">
                <wp:simplePos x="0" y="0"/>
                <wp:positionH relativeFrom="page">
                  <wp:posOffset>3759200</wp:posOffset>
                </wp:positionH>
                <wp:positionV relativeFrom="page">
                  <wp:posOffset>4673600</wp:posOffset>
                </wp:positionV>
                <wp:extent cx="2743200" cy="482600"/>
                <wp:effectExtent l="0" t="0" r="0" b="0"/>
                <wp:wrapNone/>
                <wp:docPr id="5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D9D90E5" w14:textId="77777777" w:rsidR="00F04F24" w:rsidRPr="00C4214F" w:rsidRDefault="00F04F24" w:rsidP="00C4214F">
                            <w:pPr>
                              <w:pStyle w:val="Heading1"/>
                              <w:rPr>
                                <w:color w:val="auto"/>
                                <w:sz w:val="36"/>
                              </w:rPr>
                            </w:pPr>
                            <w:r w:rsidRPr="00C4214F">
                              <w:rPr>
                                <w:color w:val="auto"/>
                                <w:sz w:val="36"/>
                              </w:rPr>
                              <w:t>March 2012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4" type="#_x0000_t202" style="position:absolute;margin-left:296pt;margin-top:368pt;width:3in;height:38pt;z-index:2517237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" mv:complextextbox="1" filled="f" stroked="f">
                <v:textbox inset=",7.2pt,,7.2pt">
                  <w:txbxContent>
                    <w:p w14:paraId="5D9D90E5" w14:textId="77777777" w:rsidR="00F04F24" w:rsidRPr="00C4214F" w:rsidRDefault="00F04F24" w:rsidP="00C4214F">
                      <w:pPr>
                        <w:pStyle w:val="Heading1"/>
                        <w:rPr>
                          <w:color w:val="auto"/>
                          <w:sz w:val="36"/>
                        </w:rPr>
                      </w:pPr>
                      <w:r w:rsidRPr="00C4214F">
                        <w:rPr>
                          <w:color w:val="auto"/>
                          <w:sz w:val="36"/>
                        </w:rPr>
                        <w:t>March 2012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 w:rsidRPr="00305B15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16618" behindDoc="0" locked="0" layoutInCell="1" allowOverlap="1" wp14:anchorId="64DDE8F8" wp14:editId="303F6E41">
                <wp:simplePos x="0" y="0"/>
                <wp:positionH relativeFrom="page">
                  <wp:posOffset>1898650</wp:posOffset>
                </wp:positionH>
                <wp:positionV relativeFrom="page">
                  <wp:posOffset>2971800</wp:posOffset>
                </wp:positionV>
                <wp:extent cx="6540500" cy="1524000"/>
                <wp:effectExtent l="0" t="0" r="12700" b="0"/>
                <wp:wrapNone/>
                <wp:docPr id="6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039AC56" w14:textId="77777777" w:rsidR="00F04F24" w:rsidRDefault="00F04F24" w:rsidP="00305B15">
                            <w:pPr>
                              <w:pStyle w:val="Subtitle"/>
                              <w:rPr>
                                <w:sz w:val="32"/>
                              </w:rPr>
                            </w:pPr>
                            <w:r w:rsidRPr="00305B15">
                              <w:rPr>
                                <w:sz w:val="32"/>
                              </w:rPr>
                              <w:t xml:space="preserve">Successfully completed Tasks and challenges </w:t>
                            </w:r>
                            <w:r>
                              <w:rPr>
                                <w:sz w:val="32"/>
                              </w:rPr>
                              <w:t>related to</w:t>
                            </w:r>
                          </w:p>
                          <w:p w14:paraId="7F953808" w14:textId="77777777" w:rsidR="00F04F24" w:rsidRPr="00305B15" w:rsidRDefault="00F04F24" w:rsidP="00305B15">
                            <w:pPr>
                              <w:pStyle w:val="Subtitle"/>
                              <w:rPr>
                                <w:sz w:val="32"/>
                              </w:rPr>
                            </w:pPr>
                            <w:r w:rsidRPr="00305B15"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72"/>
                              </w:rPr>
                              <w:t>“</w:t>
                            </w:r>
                            <w:proofErr w:type="gramStart"/>
                            <w:r>
                              <w:rPr>
                                <w:sz w:val="72"/>
                              </w:rPr>
                              <w:t>robot</w:t>
                            </w:r>
                            <w:proofErr w:type="gramEnd"/>
                            <w:r w:rsidRPr="00D24C96">
                              <w:rPr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sz w:val="72"/>
                              </w:rPr>
                              <w:t xml:space="preserve">   </w:t>
                            </w:r>
                            <w:r w:rsidRPr="00D24C96">
                              <w:rPr>
                                <w:sz w:val="72"/>
                              </w:rPr>
                              <w:t>Turning”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149.5pt;margin-top:234pt;width:515pt;height:120pt;z-index:2517166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" filled="f" stroked="f">
                <v:textbox inset="0,0,0,0">
                  <w:txbxContent>
                    <w:p w14:paraId="4039AC56" w14:textId="77777777" w:rsidR="00F04F24" w:rsidRDefault="00F04F24" w:rsidP="00305B15">
                      <w:pPr>
                        <w:pStyle w:val="Subtitle"/>
                        <w:rPr>
                          <w:sz w:val="32"/>
                        </w:rPr>
                      </w:pPr>
                      <w:r w:rsidRPr="00305B15">
                        <w:rPr>
                          <w:sz w:val="32"/>
                        </w:rPr>
                        <w:t xml:space="preserve">Successfully completed Tasks and challenges </w:t>
                      </w:r>
                      <w:r>
                        <w:rPr>
                          <w:sz w:val="32"/>
                        </w:rPr>
                        <w:t>related to</w:t>
                      </w:r>
                    </w:p>
                    <w:p w14:paraId="7F953808" w14:textId="77777777" w:rsidR="00F04F24" w:rsidRPr="00305B15" w:rsidRDefault="00F04F24" w:rsidP="00305B15">
                      <w:pPr>
                        <w:pStyle w:val="Subtitle"/>
                        <w:rPr>
                          <w:sz w:val="32"/>
                        </w:rPr>
                      </w:pPr>
                      <w:r w:rsidRPr="00305B15">
                        <w:rPr>
                          <w:sz w:val="32"/>
                        </w:rPr>
                        <w:t xml:space="preserve"> </w:t>
                      </w:r>
                      <w:r>
                        <w:rPr>
                          <w:sz w:val="72"/>
                        </w:rPr>
                        <w:t>“</w:t>
                      </w:r>
                      <w:proofErr w:type="gramStart"/>
                      <w:r>
                        <w:rPr>
                          <w:sz w:val="72"/>
                        </w:rPr>
                        <w:t>robot</w:t>
                      </w:r>
                      <w:proofErr w:type="gramEnd"/>
                      <w:r w:rsidRPr="00D24C96">
                        <w:rPr>
                          <w:sz w:val="72"/>
                        </w:rPr>
                        <w:t xml:space="preserve"> </w:t>
                      </w:r>
                      <w:r>
                        <w:rPr>
                          <w:sz w:val="72"/>
                        </w:rPr>
                        <w:t xml:space="preserve">   </w:t>
                      </w:r>
                      <w:r w:rsidRPr="00D24C96">
                        <w:rPr>
                          <w:sz w:val="72"/>
                        </w:rPr>
                        <w:t>Turning”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21738" behindDoc="0" locked="0" layoutInCell="1" allowOverlap="1" wp14:anchorId="0C7573E8" wp14:editId="10EC38EA">
                <wp:simplePos x="0" y="0"/>
                <wp:positionH relativeFrom="page">
                  <wp:posOffset>3759200</wp:posOffset>
                </wp:positionH>
                <wp:positionV relativeFrom="page">
                  <wp:posOffset>6629400</wp:posOffset>
                </wp:positionV>
                <wp:extent cx="3307080" cy="0"/>
                <wp:effectExtent l="50800" t="25400" r="71120" b="10160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708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1" o:spid="_x0000_s1026" style="position:absolute;z-index:2517217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96pt,522pt" to="556.4pt,52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" strokecolor="#514639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44B04">
        <w:rPr>
          <w:noProof/>
        </w:rPr>
        <w:drawing>
          <wp:anchor distT="0" distB="0" distL="114300" distR="114300" simplePos="0" relativeHeight="251715594" behindDoc="0" locked="0" layoutInCell="1" allowOverlap="1" wp14:anchorId="5150343C" wp14:editId="0CF0C9BA">
            <wp:simplePos x="0" y="0"/>
            <wp:positionH relativeFrom="page">
              <wp:posOffset>6256020</wp:posOffset>
            </wp:positionH>
            <wp:positionV relativeFrom="page">
              <wp:posOffset>4318000</wp:posOffset>
            </wp:positionV>
            <wp:extent cx="3127375" cy="2776220"/>
            <wp:effectExtent l="0" t="0" r="0" b="0"/>
            <wp:wrapThrough wrapText="bothSides">
              <wp:wrapPolygon edited="0">
                <wp:start x="0" y="0"/>
                <wp:lineTo x="0" y="21343"/>
                <wp:lineTo x="21403" y="21343"/>
                <wp:lineTo x="21403" y="0"/>
                <wp:lineTo x="0" y="0"/>
              </wp:wrapPolygon>
            </wp:wrapThrough>
            <wp:docPr id="6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19690" behindDoc="0" locked="0" layoutInCell="1" allowOverlap="1" wp14:anchorId="0C779594" wp14:editId="62B1FA4C">
                <wp:simplePos x="0" y="0"/>
                <wp:positionH relativeFrom="page">
                  <wp:posOffset>3759200</wp:posOffset>
                </wp:positionH>
                <wp:positionV relativeFrom="page">
                  <wp:posOffset>5925820</wp:posOffset>
                </wp:positionV>
                <wp:extent cx="3307080" cy="0"/>
                <wp:effectExtent l="50800" t="25400" r="71120" b="10160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708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2" o:spid="_x0000_s1026" style="position:absolute;z-index:2517196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96pt,466.6pt" to="556.4pt,466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" strokecolor="#514639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44B04">
        <w:rPr>
          <w:noProof/>
        </w:rPr>
        <mc:AlternateContent>
          <mc:Choice Requires="wpg">
            <w:drawing>
              <wp:anchor distT="0" distB="0" distL="114300" distR="114300" simplePos="0" relativeHeight="251718666" behindDoc="0" locked="0" layoutInCell="1" allowOverlap="1" wp14:anchorId="60DC23E7" wp14:editId="785A3D24">
                <wp:simplePos x="0" y="0"/>
                <wp:positionH relativeFrom="page">
                  <wp:posOffset>716280</wp:posOffset>
                </wp:positionH>
                <wp:positionV relativeFrom="page">
                  <wp:posOffset>4418965</wp:posOffset>
                </wp:positionV>
                <wp:extent cx="2941320" cy="2515235"/>
                <wp:effectExtent l="0" t="0" r="5080" b="0"/>
                <wp:wrapThrough wrapText="bothSides">
                  <wp:wrapPolygon edited="0">
                    <wp:start x="8207" y="0"/>
                    <wp:lineTo x="5969" y="654"/>
                    <wp:lineTo x="2425" y="2836"/>
                    <wp:lineTo x="373" y="6544"/>
                    <wp:lineTo x="0" y="8071"/>
                    <wp:lineTo x="0" y="13306"/>
                    <wp:lineTo x="373" y="14614"/>
                    <wp:lineTo x="1492" y="17014"/>
                    <wp:lineTo x="2425" y="17450"/>
                    <wp:lineTo x="2425" y="18323"/>
                    <wp:lineTo x="6715" y="20940"/>
                    <wp:lineTo x="8953" y="21376"/>
                    <wp:lineTo x="9513" y="21376"/>
                    <wp:lineTo x="11751" y="21376"/>
                    <wp:lineTo x="12311" y="21376"/>
                    <wp:lineTo x="14736" y="20940"/>
                    <wp:lineTo x="18839" y="18323"/>
                    <wp:lineTo x="18839" y="17450"/>
                    <wp:lineTo x="19585" y="17450"/>
                    <wp:lineTo x="20891" y="14833"/>
                    <wp:lineTo x="20705" y="13960"/>
                    <wp:lineTo x="21451" y="13088"/>
                    <wp:lineTo x="21451" y="8507"/>
                    <wp:lineTo x="21078" y="6762"/>
                    <wp:lineTo x="19399" y="3926"/>
                    <wp:lineTo x="19026" y="2836"/>
                    <wp:lineTo x="15295" y="654"/>
                    <wp:lineTo x="13057" y="0"/>
                    <wp:lineTo x="8207" y="0"/>
                  </wp:wrapPolygon>
                </wp:wrapThrough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1320" cy="2515235"/>
                          <a:chOff x="0" y="0"/>
                          <a:chExt cx="2476500" cy="2260600"/>
                        </a:xfrm>
                      </wpg:grpSpPr>
                      <pic:pic xmlns:pic="http://schemas.openxmlformats.org/drawingml/2006/picture">
                        <pic:nvPicPr>
                          <pic:cNvPr id="6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5" name="Text Box 65"/>
                        <wps:cNvSpPr txBox="1"/>
                        <wps:spPr>
                          <a:xfrm>
                            <a:off x="490220" y="444803"/>
                            <a:ext cx="15494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ABE12F" w14:textId="77777777" w:rsidR="00F04F24" w:rsidRPr="00305B15" w:rsidRDefault="00F04F24">
                              <w:pPr>
                                <w:rPr>
                                  <w:rFonts w:asciiTheme="majorHAnsi" w:hAnsiTheme="majorHAnsi"/>
                                  <w:b/>
                                  <w:color w:val="FFFFFF" w:themeColor="background1"/>
                                  <w:sz w:val="160"/>
                                </w:rPr>
                              </w:pPr>
                              <w:r w:rsidRPr="00305B15">
                                <w:rPr>
                                  <w:rFonts w:asciiTheme="majorHAnsi" w:hAnsiTheme="majorHAnsi"/>
                                  <w:b/>
                                  <w:color w:val="FFFFFF" w:themeColor="background1"/>
                                  <w:sz w:val="160"/>
                                </w:rPr>
                                <w:t>#1</w:t>
                              </w:r>
                            </w:p>
                            <w:p w14:paraId="2AEA8751" w14:textId="77777777" w:rsidR="00F04F24" w:rsidRPr="00305B15" w:rsidRDefault="00F04F24">
                              <w:pPr>
                                <w:rPr>
                                  <w:rFonts w:asciiTheme="majorHAnsi" w:hAnsiTheme="majorHAnsi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3" o:spid="_x0000_s1066" style="position:absolute;margin-left:56.4pt;margin-top:347.95pt;width:231.6pt;height:198.05pt;z-index:251718666;mso-position-horizontal-relative:page;mso-position-vertical-relative:page;mso-width-relative:margin;mso-height-relative:margin" coordsize="2476500,226060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">
                <v:shape id="Picture 3" o:spid="_x0000_s1067" type="#_x0000_t75" style="position:absolute;width:2476500;height:226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D5&#10;ClTFAAAA2wAAAA8AAABkcnMvZG93bnJldi54bWxEj0FrwkAUhO9C/8PyCl5ENwYVSd2EUhAUoVjr&#10;xdsj+5oNzb5Ns6uJ/75bKHgcZuYbZlMMthE36nztWMF8loAgLp2uuVJw/txO1yB8QNbYOCYFd/JQ&#10;5E+jDWba9fxBt1OoRISwz1CBCaHNpPSlIYt+5lri6H25zmKIsquk7rCPcNvINElW0mLNccFgS2+G&#10;yu/T1So4vKdDOjHpfr/cHpKfxaW37n5Uavw8vL6ACDSER/i/vdMKVgv4+xJ/gMx/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g+QpUxQAAANsAAAAPAAAAAAAAAAAAAAAAAJwC&#10;AABkcnMvZG93bnJldi54bWxQSwUGAAAAAAQABAD3AAAAjgMAAAAA&#10;">
                  <v:imagedata r:id="rId12" o:title=""/>
                  <v:path arrowok="t"/>
                </v:shape>
                <v:shape id="Text Box 65" o:spid="_x0000_s1068" type="#_x0000_t202" style="position:absolute;left:490220;top:444803;width:1549400;height:1384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TxCaxQAA&#10;ANsAAAAPAAAAZHJzL2Rvd25yZXYueG1sRI9Ba8JAFITvgv9heUJvdWOhMUTXUEtbPES02oPHR/aZ&#10;hGbfhuw2if++Wyh4HGbmG2adjaYRPXWutqxgMY9AEBdW11wq+Dq/PyYgnEfW2FgmBTdykG2mkzWm&#10;2g78Sf3JlyJA2KWooPK+TaV0RUUG3dy2xMG72s6gD7Irpe5wCHDTyKcoiqXBmsNChS29VlR8n36M&#10;AspHc94nyzd/2F4/oktyHHJdKvUwG19WIDyN/h7+b++0gvgZ/r6EHyA3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JPEJrFAAAA2wAAAA8AAAAAAAAAAAAAAAAAlwIAAGRycy9k&#10;b3ducmV2LnhtbFBLBQYAAAAABAAEAPUAAACJAwAAAAA=&#10;" mv:complextextbox="1" filled="f" stroked="f">
                  <v:textbox>
                    <w:txbxContent>
                      <w:p w14:paraId="26ABE12F" w14:textId="77777777" w:rsidR="00F04F24" w:rsidRPr="00305B15" w:rsidRDefault="00F04F24">
                        <w:pPr>
                          <w:rPr>
                            <w:rFonts w:asciiTheme="majorHAnsi" w:hAnsiTheme="majorHAnsi"/>
                            <w:b/>
                            <w:color w:val="FFFFFF" w:themeColor="background1"/>
                            <w:sz w:val="160"/>
                          </w:rPr>
                        </w:pPr>
                        <w:r w:rsidRPr="00305B15">
                          <w:rPr>
                            <w:rFonts w:asciiTheme="majorHAnsi" w:hAnsiTheme="majorHAnsi"/>
                            <w:b/>
                            <w:color w:val="FFFFFF" w:themeColor="background1"/>
                            <w:sz w:val="160"/>
                          </w:rPr>
                          <w:t>#1</w:t>
                        </w:r>
                      </w:p>
                      <w:p w14:paraId="2AEA8751" w14:textId="77777777" w:rsidR="00F04F24" w:rsidRPr="00305B15" w:rsidRDefault="00F04F24">
                        <w:pPr>
                          <w:rPr>
                            <w:rFonts w:asciiTheme="majorHAnsi" w:hAnsiTheme="majorHAnsi"/>
                            <w:b/>
                          </w:rPr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17642" behindDoc="0" locked="0" layoutInCell="1" allowOverlap="1" wp14:anchorId="38E88152" wp14:editId="4AB5E85A">
                <wp:simplePos x="0" y="0"/>
                <wp:positionH relativeFrom="page">
                  <wp:posOffset>685800</wp:posOffset>
                </wp:positionH>
                <wp:positionV relativeFrom="page">
                  <wp:posOffset>685800</wp:posOffset>
                </wp:positionV>
                <wp:extent cx="8686800" cy="558800"/>
                <wp:effectExtent l="0" t="0" r="0" b="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588986A" w14:textId="77777777" w:rsidR="00F04F24" w:rsidRDefault="00F04F24" w:rsidP="00985C83">
                            <w:pPr>
                              <w:pStyle w:val="Title"/>
                            </w:pPr>
                            <w:r>
                              <w:t>This certifies</w:t>
                            </w:r>
                          </w:p>
                          <w:p w14:paraId="544BFD31" w14:textId="77777777" w:rsidR="00F04F24" w:rsidRPr="00305B15" w:rsidRDefault="00F04F24" w:rsidP="00985C83">
                            <w:pPr>
                              <w:pStyle w:val="Title"/>
                              <w:rPr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69" type="#_x0000_t202" style="position:absolute;margin-left:54pt;margin-top:54pt;width:684pt;height:44pt;z-index:2517176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" filled="f" stroked="f">
                <v:textbox inset="0,0,0,0">
                  <w:txbxContent>
                    <w:p w14:paraId="3588986A" w14:textId="77777777" w:rsidR="00F04F24" w:rsidRDefault="00F04F24" w:rsidP="00985C83">
                      <w:pPr>
                        <w:pStyle w:val="Title"/>
                      </w:pPr>
                      <w:r>
                        <w:t>This certifies</w:t>
                      </w:r>
                    </w:p>
                    <w:p w14:paraId="544BFD31" w14:textId="77777777" w:rsidR="00F04F24" w:rsidRPr="00305B15" w:rsidRDefault="00F04F24" w:rsidP="00985C83">
                      <w:pPr>
                        <w:pStyle w:val="Title"/>
                        <w:rPr>
                          <w:sz w:val="5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12522" behindDoc="0" locked="0" layoutInCell="1" allowOverlap="1" wp14:anchorId="3F9F9C10" wp14:editId="6932E3B5">
                <wp:simplePos x="0" y="0"/>
                <wp:positionH relativeFrom="page">
                  <wp:posOffset>2291080</wp:posOffset>
                </wp:positionH>
                <wp:positionV relativeFrom="page">
                  <wp:posOffset>2171700</wp:posOffset>
                </wp:positionV>
                <wp:extent cx="5709920" cy="0"/>
                <wp:effectExtent l="0" t="0" r="30480" b="25400"/>
                <wp:wrapNone/>
                <wp:docPr id="67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99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7125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.4pt,171pt" to="630pt,17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" strokecolor="black [3213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13546" behindDoc="0" locked="0" layoutInCell="1" allowOverlap="1" wp14:anchorId="6056850C" wp14:editId="723B0595">
                <wp:simplePos x="0" y="0"/>
                <wp:positionH relativeFrom="page">
                  <wp:posOffset>2291080</wp:posOffset>
                </wp:positionH>
                <wp:positionV relativeFrom="page">
                  <wp:posOffset>2832100</wp:posOffset>
                </wp:positionV>
                <wp:extent cx="5709920" cy="0"/>
                <wp:effectExtent l="0" t="0" r="30480" b="25400"/>
                <wp:wrapNone/>
                <wp:docPr id="6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99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7135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.4pt,223pt" to="630pt,22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" strokecolor="black [3213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544B04">
        <w:br w:type="page"/>
      </w:r>
      <w:r w:rsidR="00F04F24" w:rsidRPr="00C4214F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40170" behindDoc="0" locked="0" layoutInCell="1" allowOverlap="1" wp14:anchorId="63D9D683" wp14:editId="304D533E">
                <wp:simplePos x="0" y="0"/>
                <wp:positionH relativeFrom="page">
                  <wp:posOffset>4343400</wp:posOffset>
                </wp:positionH>
                <wp:positionV relativeFrom="page">
                  <wp:posOffset>1689100</wp:posOffset>
                </wp:positionV>
                <wp:extent cx="2514600" cy="58547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B85773" w14:textId="5FD26631" w:rsidR="00F04F24" w:rsidRPr="00C4214F" w:rsidRDefault="00F04F24" w:rsidP="00C4214F">
                            <w:pPr>
                              <w:rPr>
                                <w:rFonts w:ascii="Big Caslon" w:hAnsi="Big Caslon" w:cs="Big Caslon"/>
                                <w:sz w:val="56"/>
                              </w:rPr>
                            </w:pPr>
                            <w:proofErr w:type="spellStart"/>
                            <w:r>
                              <w:rPr>
                                <w:rFonts w:ascii="Big Caslon" w:hAnsi="Big Caslon" w:cs="Big Caslon"/>
                                <w:sz w:val="56"/>
                              </w:rPr>
                              <w:t>Robo</w:t>
                            </w:r>
                            <w:proofErr w:type="spellEnd"/>
                            <w:r>
                              <w:rPr>
                                <w:rFonts w:ascii="Big Caslon" w:hAnsi="Big Caslon" w:cs="Big Caslon"/>
                                <w:sz w:val="56"/>
                              </w:rPr>
                              <w:t xml:space="preserve"> Mate</w:t>
                            </w:r>
                          </w:p>
                          <w:p w14:paraId="48FFD6C1" w14:textId="77777777" w:rsidR="00F04F24" w:rsidRPr="00C4214F" w:rsidRDefault="00F04F24" w:rsidP="00C4214F">
                            <w:pPr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70" type="#_x0000_t202" style="position:absolute;margin-left:342pt;margin-top:133pt;width:198pt;height:46.1pt;z-index:25174017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" mv:complextextbox="1" filled="f" stroked="f">
                <v:textbox>
                  <w:txbxContent>
                    <w:p w14:paraId="66B85773" w14:textId="5FD26631" w:rsidR="00F04F24" w:rsidRPr="00C4214F" w:rsidRDefault="00F04F24" w:rsidP="00C4214F">
                      <w:pPr>
                        <w:rPr>
                          <w:rFonts w:ascii="Big Caslon" w:hAnsi="Big Caslon" w:cs="Big Caslon"/>
                          <w:sz w:val="56"/>
                        </w:rPr>
                      </w:pPr>
                      <w:proofErr w:type="spellStart"/>
                      <w:r>
                        <w:rPr>
                          <w:rFonts w:ascii="Big Caslon" w:hAnsi="Big Caslon" w:cs="Big Caslon"/>
                          <w:sz w:val="56"/>
                        </w:rPr>
                        <w:t>Robo</w:t>
                      </w:r>
                      <w:proofErr w:type="spellEnd"/>
                      <w:r>
                        <w:rPr>
                          <w:rFonts w:ascii="Big Caslon" w:hAnsi="Big Caslon" w:cs="Big Caslon"/>
                          <w:sz w:val="56"/>
                        </w:rPr>
                        <w:t xml:space="preserve"> Mate</w:t>
                      </w:r>
                    </w:p>
                    <w:p w14:paraId="48FFD6C1" w14:textId="77777777" w:rsidR="00F04F24" w:rsidRPr="00C4214F" w:rsidRDefault="00F04F24" w:rsidP="00C4214F">
                      <w:pPr>
                        <w:rPr>
                          <w:sz w:val="3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41194" behindDoc="0" locked="0" layoutInCell="1" allowOverlap="1" wp14:anchorId="20C43C8E" wp14:editId="7668DF59">
                <wp:simplePos x="0" y="0"/>
                <wp:positionH relativeFrom="page">
                  <wp:posOffset>3886200</wp:posOffset>
                </wp:positionH>
                <wp:positionV relativeFrom="page">
                  <wp:posOffset>2298700</wp:posOffset>
                </wp:positionV>
                <wp:extent cx="2959100" cy="506845"/>
                <wp:effectExtent l="0" t="0" r="0" b="127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0" cy="50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7F92E" w14:textId="1C7505ED" w:rsidR="00F04F24" w:rsidRPr="00C4214F" w:rsidRDefault="00F04F24" w:rsidP="00C4214F">
                            <w:pPr>
                              <w:rPr>
                                <w:rFonts w:ascii="Big Caslon" w:hAnsi="Big Caslon" w:cs="Big Caslon"/>
                                <w:sz w:val="52"/>
                              </w:rPr>
                            </w:pPr>
                            <w:r>
                              <w:rPr>
                                <w:rFonts w:ascii="Big Caslon" w:hAnsi="Big Caslon" w:cs="Big Caslon"/>
                                <w:sz w:val="52"/>
                              </w:rPr>
                              <w:t xml:space="preserve">Taylor and </w:t>
                            </w:r>
                            <w:proofErr w:type="spellStart"/>
                            <w:r>
                              <w:rPr>
                                <w:rFonts w:ascii="Big Caslon" w:hAnsi="Big Caslon" w:cs="Big Caslon"/>
                                <w:sz w:val="52"/>
                              </w:rPr>
                              <w:t>Cianna</w:t>
                            </w:r>
                            <w:proofErr w:type="spellEnd"/>
                          </w:p>
                          <w:p w14:paraId="148F2E28" w14:textId="77777777" w:rsidR="00F04F24" w:rsidRPr="00C4214F" w:rsidRDefault="00F04F24" w:rsidP="00C4214F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71" type="#_x0000_t202" style="position:absolute;margin-left:306pt;margin-top:181pt;width:233pt;height:39.9pt;z-index:2517411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" mv:complextextbox="1" filled="f" stroked="f">
                <v:textbox>
                  <w:txbxContent>
                    <w:p w14:paraId="2C27F92E" w14:textId="1C7505ED" w:rsidR="00F04F24" w:rsidRPr="00C4214F" w:rsidRDefault="00F04F24" w:rsidP="00C4214F">
                      <w:pPr>
                        <w:rPr>
                          <w:rFonts w:ascii="Big Caslon" w:hAnsi="Big Caslon" w:cs="Big Caslon"/>
                          <w:sz w:val="52"/>
                        </w:rPr>
                      </w:pPr>
                      <w:r>
                        <w:rPr>
                          <w:rFonts w:ascii="Big Caslon" w:hAnsi="Big Caslon" w:cs="Big Caslon"/>
                          <w:sz w:val="52"/>
                        </w:rPr>
                        <w:t xml:space="preserve">Taylor and </w:t>
                      </w:r>
                      <w:proofErr w:type="spellStart"/>
                      <w:r>
                        <w:rPr>
                          <w:rFonts w:ascii="Big Caslon" w:hAnsi="Big Caslon" w:cs="Big Caslon"/>
                          <w:sz w:val="52"/>
                        </w:rPr>
                        <w:t>Cianna</w:t>
                      </w:r>
                      <w:proofErr w:type="spellEnd"/>
                    </w:p>
                    <w:p w14:paraId="148F2E28" w14:textId="77777777" w:rsidR="00F04F24" w:rsidRPr="00C4214F" w:rsidRDefault="00F04F24" w:rsidP="00C4214F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29930" behindDoc="0" locked="0" layoutInCell="1" allowOverlap="1" wp14:anchorId="2DDF23DB" wp14:editId="646F4C38">
                <wp:simplePos x="0" y="0"/>
                <wp:positionH relativeFrom="page">
                  <wp:posOffset>1758950</wp:posOffset>
                </wp:positionH>
                <wp:positionV relativeFrom="page">
                  <wp:posOffset>1244600</wp:posOffset>
                </wp:positionV>
                <wp:extent cx="6540500" cy="382270"/>
                <wp:effectExtent l="0" t="0" r="12700" b="24130"/>
                <wp:wrapNone/>
                <wp:docPr id="7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9DD6948" w14:textId="77777777" w:rsidR="00F04F24" w:rsidRPr="00305B15" w:rsidRDefault="00F04F24" w:rsidP="003F16DE">
                            <w:pPr>
                              <w:pStyle w:val="Subtitle"/>
                              <w:rPr>
                                <w:sz w:val="44"/>
                              </w:rPr>
                            </w:pPr>
                            <w:r w:rsidRPr="00305B15">
                              <w:rPr>
                                <w:sz w:val="44"/>
                              </w:rPr>
                              <w:t xml:space="preserve">The Engineering team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138.5pt;margin-top:98pt;width:515pt;height:30.1pt;z-index:2517299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" filled="f" stroked="f">
                <v:textbox inset="0,0,0,0">
                  <w:txbxContent>
                    <w:p w14:paraId="09DD6948" w14:textId="77777777" w:rsidR="00F04F24" w:rsidRPr="00305B15" w:rsidRDefault="00F04F24" w:rsidP="003F16DE">
                      <w:pPr>
                        <w:pStyle w:val="Subtitle"/>
                        <w:rPr>
                          <w:sz w:val="44"/>
                        </w:rPr>
                      </w:pPr>
                      <w:r w:rsidRPr="00305B15">
                        <w:rPr>
                          <w:sz w:val="44"/>
                        </w:rPr>
                        <w:t xml:space="preserve">The Engineering team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36074" behindDoc="0" locked="0" layoutInCell="1" allowOverlap="1" wp14:anchorId="1CCBDB02" wp14:editId="539DAD53">
                <wp:simplePos x="0" y="0"/>
                <wp:positionH relativeFrom="page">
                  <wp:posOffset>4114800</wp:posOffset>
                </wp:positionH>
                <wp:positionV relativeFrom="page">
                  <wp:posOffset>6616700</wp:posOffset>
                </wp:positionV>
                <wp:extent cx="2971800" cy="477520"/>
                <wp:effectExtent l="0" t="0" r="0" b="508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9AF4881" w14:textId="77777777" w:rsidR="00F04F24" w:rsidRPr="00C4214F" w:rsidRDefault="00F04F24" w:rsidP="00C4214F">
                            <w:pPr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  <w:r w:rsidRPr="00C4214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4214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>Jessicarae</w:t>
                            </w:r>
                            <w:proofErr w:type="spellEnd"/>
                            <w:r w:rsidRPr="00C4214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4214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>Nuñez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73" type="#_x0000_t202" style="position:absolute;margin-left:324pt;margin-top:521pt;width:234pt;height:37.6pt;z-index:2517360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" mv:complextextbox="1" filled="f" stroked="f">
                <v:textbox>
                  <w:txbxContent>
                    <w:p w14:paraId="79AF4881" w14:textId="77777777" w:rsidR="00F04F24" w:rsidRPr="00C4214F" w:rsidRDefault="00F04F24" w:rsidP="00C4214F">
                      <w:pPr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22"/>
                          <w:szCs w:val="28"/>
                        </w:rPr>
                      </w:pPr>
                      <w:r w:rsidRPr="00C4214F">
                        <w:rPr>
                          <w:rFonts w:asciiTheme="majorHAnsi" w:hAnsiTheme="majorHAnsi"/>
                          <w:b/>
                          <w:color w:val="000000" w:themeColor="text1"/>
                          <w:sz w:val="22"/>
                          <w:szCs w:val="28"/>
                        </w:rPr>
                        <w:t xml:space="preserve"> </w:t>
                      </w:r>
                      <w:proofErr w:type="spellStart"/>
                      <w:r w:rsidRPr="00C4214F">
                        <w:rPr>
                          <w:rFonts w:asciiTheme="majorHAnsi" w:hAnsiTheme="majorHAnsi"/>
                          <w:b/>
                          <w:color w:val="000000" w:themeColor="text1"/>
                          <w:sz w:val="22"/>
                          <w:szCs w:val="28"/>
                        </w:rPr>
                        <w:t>Jessicarae</w:t>
                      </w:r>
                      <w:proofErr w:type="spellEnd"/>
                      <w:r w:rsidRPr="00C4214F">
                        <w:rPr>
                          <w:rFonts w:asciiTheme="majorHAnsi" w:hAnsiTheme="majorHAnsi"/>
                          <w:b/>
                          <w:color w:val="000000" w:themeColor="text1"/>
                          <w:sz w:val="22"/>
                          <w:szCs w:val="28"/>
                        </w:rPr>
                        <w:t xml:space="preserve"> </w:t>
                      </w:r>
                      <w:proofErr w:type="spellStart"/>
                      <w:r w:rsidRPr="00C4214F">
                        <w:rPr>
                          <w:rFonts w:asciiTheme="majorHAnsi" w:hAnsiTheme="majorHAnsi"/>
                          <w:b/>
                          <w:color w:val="000000" w:themeColor="text1"/>
                          <w:sz w:val="22"/>
                          <w:szCs w:val="28"/>
                        </w:rPr>
                        <w:t>Nuñez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 w:rsidRPr="00C4214F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738122" behindDoc="0" locked="0" layoutInCell="1" allowOverlap="1" wp14:anchorId="630F1B92" wp14:editId="55A1A8BF">
                <wp:simplePos x="0" y="0"/>
                <wp:positionH relativeFrom="page">
                  <wp:posOffset>3886200</wp:posOffset>
                </wp:positionH>
                <wp:positionV relativeFrom="page">
                  <wp:posOffset>5842000</wp:posOffset>
                </wp:positionV>
                <wp:extent cx="2743200" cy="482600"/>
                <wp:effectExtent l="0" t="0" r="0" b="0"/>
                <wp:wrapNone/>
                <wp:docPr id="7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EA3B65E" w14:textId="77777777" w:rsidR="00F04F24" w:rsidRPr="00C4214F" w:rsidRDefault="00F04F24" w:rsidP="00C4214F">
                            <w:pPr>
                              <w:pStyle w:val="Heading1"/>
                              <w:rPr>
                                <w:color w:val="auto"/>
                                <w:sz w:val="24"/>
                              </w:rPr>
                            </w:pP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PLACEHOLDER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IF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USERNAME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instrText>Rich Bakala</w:instrText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fldChar w:fldCharType="end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="" "[Your Name]"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USERNAME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instrText>Rich Bakala</w:instrText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fldChar w:fldCharType="end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instrText>Rich Bakala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end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\* MERGEFORMAT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t>Rich Bakala</w: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4" type="#_x0000_t202" style="position:absolute;margin-left:306pt;margin-top:460pt;width:3in;height:38pt;z-index:2517381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" mv:complextextbox="1" filled="f" stroked="f">
                <v:stroke o:forcedash="t"/>
                <v:textbox inset=",7.2pt,,7.2pt">
                  <w:txbxContent>
                    <w:p w14:paraId="6EA3B65E" w14:textId="77777777" w:rsidR="00F04F24" w:rsidRPr="00C4214F" w:rsidRDefault="00F04F24" w:rsidP="00C4214F">
                      <w:pPr>
                        <w:pStyle w:val="Heading1"/>
                        <w:rPr>
                          <w:color w:val="auto"/>
                          <w:sz w:val="24"/>
                        </w:rPr>
                      </w:pPr>
                      <w:r w:rsidRPr="00C4214F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PLACEHOLDER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IF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USERNAME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instrText>Rich Bakala</w:instrText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fldChar w:fldCharType="end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="" "[Your Name]"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USERNAME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instrText>Rich Bakala</w:instrText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fldChar w:fldCharType="end"/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instrText>Rich Bakala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end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\* MERGEFORMAT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 w:rsidRPr="00C4214F">
                        <w:rPr>
                          <w:color w:val="auto"/>
                          <w:sz w:val="24"/>
                        </w:rPr>
                        <w:t>Rich Bakala</w: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end"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39146" behindDoc="0" locked="0" layoutInCell="1" allowOverlap="1" wp14:anchorId="35D39921" wp14:editId="11A6567E">
                <wp:simplePos x="0" y="0"/>
                <wp:positionH relativeFrom="page">
                  <wp:posOffset>3759200</wp:posOffset>
                </wp:positionH>
                <wp:positionV relativeFrom="page">
                  <wp:posOffset>4673600</wp:posOffset>
                </wp:positionV>
                <wp:extent cx="2743200" cy="482600"/>
                <wp:effectExtent l="0" t="0" r="0" b="0"/>
                <wp:wrapNone/>
                <wp:docPr id="7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BC778EC" w14:textId="77777777" w:rsidR="00F04F24" w:rsidRPr="00C4214F" w:rsidRDefault="00F04F24" w:rsidP="00C4214F">
                            <w:pPr>
                              <w:pStyle w:val="Heading1"/>
                              <w:rPr>
                                <w:color w:val="auto"/>
                                <w:sz w:val="36"/>
                              </w:rPr>
                            </w:pPr>
                            <w:r w:rsidRPr="00C4214F">
                              <w:rPr>
                                <w:color w:val="auto"/>
                                <w:sz w:val="36"/>
                              </w:rPr>
                              <w:t>March 2012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5" type="#_x0000_t202" style="position:absolute;margin-left:296pt;margin-top:368pt;width:3in;height:38pt;z-index:2517391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" mv:complextextbox="1" filled="f" stroked="f">
                <v:textbox inset=",7.2pt,,7.2pt">
                  <w:txbxContent>
                    <w:p w14:paraId="7BC778EC" w14:textId="77777777" w:rsidR="00F04F24" w:rsidRPr="00C4214F" w:rsidRDefault="00F04F24" w:rsidP="00C4214F">
                      <w:pPr>
                        <w:pStyle w:val="Heading1"/>
                        <w:rPr>
                          <w:color w:val="auto"/>
                          <w:sz w:val="36"/>
                        </w:rPr>
                      </w:pPr>
                      <w:r w:rsidRPr="00C4214F">
                        <w:rPr>
                          <w:color w:val="auto"/>
                          <w:sz w:val="36"/>
                        </w:rPr>
                        <w:t>March 2012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 w:rsidRPr="00305B15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31978" behindDoc="0" locked="0" layoutInCell="1" allowOverlap="1" wp14:anchorId="3550C889" wp14:editId="772A026A">
                <wp:simplePos x="0" y="0"/>
                <wp:positionH relativeFrom="page">
                  <wp:posOffset>1898650</wp:posOffset>
                </wp:positionH>
                <wp:positionV relativeFrom="page">
                  <wp:posOffset>2971800</wp:posOffset>
                </wp:positionV>
                <wp:extent cx="6540500" cy="1524000"/>
                <wp:effectExtent l="0" t="0" r="12700" b="0"/>
                <wp:wrapNone/>
                <wp:docPr id="7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63E5912" w14:textId="77777777" w:rsidR="00F04F24" w:rsidRDefault="00F04F24" w:rsidP="00305B15">
                            <w:pPr>
                              <w:pStyle w:val="Subtitle"/>
                              <w:rPr>
                                <w:sz w:val="32"/>
                              </w:rPr>
                            </w:pPr>
                            <w:r w:rsidRPr="00305B15">
                              <w:rPr>
                                <w:sz w:val="32"/>
                              </w:rPr>
                              <w:t xml:space="preserve">Successfully completed Tasks and challenges </w:t>
                            </w:r>
                            <w:r>
                              <w:rPr>
                                <w:sz w:val="32"/>
                              </w:rPr>
                              <w:t>related to</w:t>
                            </w:r>
                          </w:p>
                          <w:p w14:paraId="40EBC5BB" w14:textId="77777777" w:rsidR="00F04F24" w:rsidRPr="00305B15" w:rsidRDefault="00F04F24" w:rsidP="00305B15">
                            <w:pPr>
                              <w:pStyle w:val="Subtitle"/>
                              <w:rPr>
                                <w:sz w:val="32"/>
                              </w:rPr>
                            </w:pPr>
                            <w:r w:rsidRPr="00305B15"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72"/>
                              </w:rPr>
                              <w:t>“</w:t>
                            </w:r>
                            <w:proofErr w:type="gramStart"/>
                            <w:r>
                              <w:rPr>
                                <w:sz w:val="72"/>
                              </w:rPr>
                              <w:t>robot</w:t>
                            </w:r>
                            <w:proofErr w:type="gramEnd"/>
                            <w:r w:rsidRPr="00D24C96">
                              <w:rPr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sz w:val="72"/>
                              </w:rPr>
                              <w:t xml:space="preserve">   </w:t>
                            </w:r>
                            <w:r w:rsidRPr="00D24C96">
                              <w:rPr>
                                <w:sz w:val="72"/>
                              </w:rPr>
                              <w:t>Turning”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149.5pt;margin-top:234pt;width:515pt;height:120pt;z-index:2517319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" filled="f" stroked="f">
                <v:textbox inset="0,0,0,0">
                  <w:txbxContent>
                    <w:p w14:paraId="263E5912" w14:textId="77777777" w:rsidR="00F04F24" w:rsidRDefault="00F04F24" w:rsidP="00305B15">
                      <w:pPr>
                        <w:pStyle w:val="Subtitle"/>
                        <w:rPr>
                          <w:sz w:val="32"/>
                        </w:rPr>
                      </w:pPr>
                      <w:r w:rsidRPr="00305B15">
                        <w:rPr>
                          <w:sz w:val="32"/>
                        </w:rPr>
                        <w:t xml:space="preserve">Successfully completed Tasks and challenges </w:t>
                      </w:r>
                      <w:r>
                        <w:rPr>
                          <w:sz w:val="32"/>
                        </w:rPr>
                        <w:t>related to</w:t>
                      </w:r>
                    </w:p>
                    <w:p w14:paraId="40EBC5BB" w14:textId="77777777" w:rsidR="00F04F24" w:rsidRPr="00305B15" w:rsidRDefault="00F04F24" w:rsidP="00305B15">
                      <w:pPr>
                        <w:pStyle w:val="Subtitle"/>
                        <w:rPr>
                          <w:sz w:val="32"/>
                        </w:rPr>
                      </w:pPr>
                      <w:r w:rsidRPr="00305B15">
                        <w:rPr>
                          <w:sz w:val="32"/>
                        </w:rPr>
                        <w:t xml:space="preserve"> </w:t>
                      </w:r>
                      <w:r>
                        <w:rPr>
                          <w:sz w:val="72"/>
                        </w:rPr>
                        <w:t>“</w:t>
                      </w:r>
                      <w:proofErr w:type="gramStart"/>
                      <w:r>
                        <w:rPr>
                          <w:sz w:val="72"/>
                        </w:rPr>
                        <w:t>robot</w:t>
                      </w:r>
                      <w:proofErr w:type="gramEnd"/>
                      <w:r w:rsidRPr="00D24C96">
                        <w:rPr>
                          <w:sz w:val="72"/>
                        </w:rPr>
                        <w:t xml:space="preserve"> </w:t>
                      </w:r>
                      <w:r>
                        <w:rPr>
                          <w:sz w:val="72"/>
                        </w:rPr>
                        <w:t xml:space="preserve">   </w:t>
                      </w:r>
                      <w:r w:rsidRPr="00D24C96">
                        <w:rPr>
                          <w:sz w:val="72"/>
                        </w:rPr>
                        <w:t>Turning”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37098" behindDoc="0" locked="0" layoutInCell="1" allowOverlap="1" wp14:anchorId="21AB83C3" wp14:editId="4BEA8F01">
                <wp:simplePos x="0" y="0"/>
                <wp:positionH relativeFrom="page">
                  <wp:posOffset>3759200</wp:posOffset>
                </wp:positionH>
                <wp:positionV relativeFrom="page">
                  <wp:posOffset>6629400</wp:posOffset>
                </wp:positionV>
                <wp:extent cx="3307080" cy="0"/>
                <wp:effectExtent l="50800" t="25400" r="71120" b="10160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708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7" o:spid="_x0000_s1026" style="position:absolute;z-index:2517370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96pt,522pt" to="556.4pt,52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" strokecolor="#514639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44B04">
        <w:rPr>
          <w:noProof/>
        </w:rPr>
        <w:drawing>
          <wp:anchor distT="0" distB="0" distL="114300" distR="114300" simplePos="0" relativeHeight="251730954" behindDoc="0" locked="0" layoutInCell="1" allowOverlap="1" wp14:anchorId="007CF7ED" wp14:editId="553FFB6A">
            <wp:simplePos x="0" y="0"/>
            <wp:positionH relativeFrom="page">
              <wp:posOffset>6256020</wp:posOffset>
            </wp:positionH>
            <wp:positionV relativeFrom="page">
              <wp:posOffset>4318000</wp:posOffset>
            </wp:positionV>
            <wp:extent cx="3127375" cy="2776220"/>
            <wp:effectExtent l="0" t="0" r="0" b="0"/>
            <wp:wrapThrough wrapText="bothSides">
              <wp:wrapPolygon edited="0">
                <wp:start x="0" y="0"/>
                <wp:lineTo x="0" y="21343"/>
                <wp:lineTo x="21403" y="21343"/>
                <wp:lineTo x="21403" y="0"/>
                <wp:lineTo x="0" y="0"/>
              </wp:wrapPolygon>
            </wp:wrapThrough>
            <wp:docPr id="8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35050" behindDoc="0" locked="0" layoutInCell="1" allowOverlap="1" wp14:anchorId="129CF3D1" wp14:editId="2A4263DB">
                <wp:simplePos x="0" y="0"/>
                <wp:positionH relativeFrom="page">
                  <wp:posOffset>3759200</wp:posOffset>
                </wp:positionH>
                <wp:positionV relativeFrom="page">
                  <wp:posOffset>5925820</wp:posOffset>
                </wp:positionV>
                <wp:extent cx="3307080" cy="0"/>
                <wp:effectExtent l="50800" t="25400" r="71120" b="101600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708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8" o:spid="_x0000_s1026" style="position:absolute;z-index:2517350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96pt,466.6pt" to="556.4pt,466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" strokecolor="#514639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44B04">
        <w:rPr>
          <w:noProof/>
        </w:rPr>
        <mc:AlternateContent>
          <mc:Choice Requires="wpg">
            <w:drawing>
              <wp:anchor distT="0" distB="0" distL="114300" distR="114300" simplePos="0" relativeHeight="251734026" behindDoc="0" locked="0" layoutInCell="1" allowOverlap="1" wp14:anchorId="4FFD949C" wp14:editId="4E3B0C86">
                <wp:simplePos x="0" y="0"/>
                <wp:positionH relativeFrom="page">
                  <wp:posOffset>716280</wp:posOffset>
                </wp:positionH>
                <wp:positionV relativeFrom="page">
                  <wp:posOffset>4418965</wp:posOffset>
                </wp:positionV>
                <wp:extent cx="2941320" cy="2515235"/>
                <wp:effectExtent l="0" t="0" r="5080" b="0"/>
                <wp:wrapThrough wrapText="bothSides">
                  <wp:wrapPolygon edited="0">
                    <wp:start x="8207" y="0"/>
                    <wp:lineTo x="5969" y="654"/>
                    <wp:lineTo x="2425" y="2836"/>
                    <wp:lineTo x="373" y="6544"/>
                    <wp:lineTo x="0" y="8071"/>
                    <wp:lineTo x="0" y="13306"/>
                    <wp:lineTo x="373" y="14614"/>
                    <wp:lineTo x="1492" y="17014"/>
                    <wp:lineTo x="2425" y="17450"/>
                    <wp:lineTo x="2425" y="18323"/>
                    <wp:lineTo x="6715" y="20940"/>
                    <wp:lineTo x="8953" y="21376"/>
                    <wp:lineTo x="9513" y="21376"/>
                    <wp:lineTo x="11751" y="21376"/>
                    <wp:lineTo x="12311" y="21376"/>
                    <wp:lineTo x="14736" y="20940"/>
                    <wp:lineTo x="18839" y="18323"/>
                    <wp:lineTo x="18839" y="17450"/>
                    <wp:lineTo x="19585" y="17450"/>
                    <wp:lineTo x="20891" y="14833"/>
                    <wp:lineTo x="20705" y="13960"/>
                    <wp:lineTo x="21451" y="13088"/>
                    <wp:lineTo x="21451" y="8507"/>
                    <wp:lineTo x="21078" y="6762"/>
                    <wp:lineTo x="19399" y="3926"/>
                    <wp:lineTo x="19026" y="2836"/>
                    <wp:lineTo x="15295" y="654"/>
                    <wp:lineTo x="13057" y="0"/>
                    <wp:lineTo x="8207" y="0"/>
                  </wp:wrapPolygon>
                </wp:wrapThrough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1320" cy="2515235"/>
                          <a:chOff x="0" y="0"/>
                          <a:chExt cx="2476500" cy="2260600"/>
                        </a:xfrm>
                      </wpg:grpSpPr>
                      <pic:pic xmlns:pic="http://schemas.openxmlformats.org/drawingml/2006/picture">
                        <pic:nvPicPr>
                          <pic:cNvPr id="8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1" name="Text Box 81"/>
                        <wps:cNvSpPr txBox="1"/>
                        <wps:spPr>
                          <a:xfrm>
                            <a:off x="490220" y="444803"/>
                            <a:ext cx="15494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4D7D62" w14:textId="77777777" w:rsidR="00F04F24" w:rsidRPr="00305B15" w:rsidRDefault="00F04F24">
                              <w:pPr>
                                <w:rPr>
                                  <w:rFonts w:asciiTheme="majorHAnsi" w:hAnsiTheme="majorHAnsi"/>
                                  <w:b/>
                                  <w:color w:val="FFFFFF" w:themeColor="background1"/>
                                  <w:sz w:val="160"/>
                                </w:rPr>
                              </w:pPr>
                              <w:r w:rsidRPr="00305B15">
                                <w:rPr>
                                  <w:rFonts w:asciiTheme="majorHAnsi" w:hAnsiTheme="majorHAnsi"/>
                                  <w:b/>
                                  <w:color w:val="FFFFFF" w:themeColor="background1"/>
                                  <w:sz w:val="160"/>
                                </w:rPr>
                                <w:t>#1</w:t>
                              </w:r>
                            </w:p>
                            <w:p w14:paraId="70CFCFAC" w14:textId="77777777" w:rsidR="00F04F24" w:rsidRPr="00305B15" w:rsidRDefault="00F04F24">
                              <w:pPr>
                                <w:rPr>
                                  <w:rFonts w:asciiTheme="majorHAnsi" w:hAnsiTheme="majorHAnsi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9" o:spid="_x0000_s1077" style="position:absolute;margin-left:56.4pt;margin-top:347.95pt;width:231.6pt;height:198.05pt;z-index:251734026;mso-position-horizontal-relative:page;mso-position-vertical-relative:page;mso-width-relative:margin;mso-height-relative:margin" coordsize="2476500,226060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">
                <v:shape id="Picture 3" o:spid="_x0000_s1078" type="#_x0000_t75" style="position:absolute;width:2476500;height:226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/O&#10;6q3BAAAA2wAAAA8AAABkcnMvZG93bnJldi54bWxET02LwjAQvQv7H8IseBFNLbpINcoiCCuCqOvF&#10;29CMTbGZdJusrf/eHASPj/e9WHW2EndqfOlYwXiUgCDOnS65UHD+3QxnIHxA1lg5JgUP8rBafvQW&#10;mGnX8pHup1CIGMI+QwUmhDqT0ueGLPqRq4kjd3WNxRBhU0jdYBvDbSXTJPmSFkuODQZrWhvKb6d/&#10;q2C3T7t0YNLtdrrZJX+TS2vd46BU/7P7noMI1IW3+OX+0QpmcX38En+AXD4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/O6q3BAAAA2wAAAA8AAAAAAAAAAAAAAAAAnAIAAGRy&#10;cy9kb3ducmV2LnhtbFBLBQYAAAAABAAEAPcAAACKAwAAAAA=&#10;">
                  <v:imagedata r:id="rId13" o:title=""/>
                  <v:path arrowok="t"/>
                </v:shape>
                <v:shape id="Text Box 81" o:spid="_x0000_s1079" type="#_x0000_t202" style="position:absolute;left:490220;top:444803;width:1549400;height:1384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ePBjwwAA&#10;ANsAAAAPAAAAZHJzL2Rvd25yZXYueG1sRI9Bi8IwFITvgv8hPMHbmroHLdUoKqt4cFmtHjw+mmdb&#10;bF5KE23995uFBY/DzHzDzJedqcSTGldaVjAeRSCIM6tLzhVcztuPGITzyBory6TgRQ6Wi35vjom2&#10;LZ/omfpcBAi7BBUU3teJlC4ryKAb2Zo4eDfbGPRBNrnUDbYBbir5GUUTabDksFBgTZuCsnv6MAro&#10;0Jnzdzz98j/r2y66xsf2oHOlhoNuNQPhqfPv8H97rxXEY/j7En6AXP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ePBjwwAAANsAAAAPAAAAAAAAAAAAAAAAAJcCAABkcnMvZG93&#10;bnJldi54bWxQSwUGAAAAAAQABAD1AAAAhwMAAAAA&#10;" mv:complextextbox="1" filled="f" stroked="f">
                  <v:textbox>
                    <w:txbxContent>
                      <w:p w14:paraId="0D4D7D62" w14:textId="77777777" w:rsidR="00F04F24" w:rsidRPr="00305B15" w:rsidRDefault="00F04F24">
                        <w:pPr>
                          <w:rPr>
                            <w:rFonts w:asciiTheme="majorHAnsi" w:hAnsiTheme="majorHAnsi"/>
                            <w:b/>
                            <w:color w:val="FFFFFF" w:themeColor="background1"/>
                            <w:sz w:val="160"/>
                          </w:rPr>
                        </w:pPr>
                        <w:r w:rsidRPr="00305B15">
                          <w:rPr>
                            <w:rFonts w:asciiTheme="majorHAnsi" w:hAnsiTheme="majorHAnsi"/>
                            <w:b/>
                            <w:color w:val="FFFFFF" w:themeColor="background1"/>
                            <w:sz w:val="160"/>
                          </w:rPr>
                          <w:t>#1</w:t>
                        </w:r>
                      </w:p>
                      <w:p w14:paraId="70CFCFAC" w14:textId="77777777" w:rsidR="00F04F24" w:rsidRPr="00305B15" w:rsidRDefault="00F04F24">
                        <w:pPr>
                          <w:rPr>
                            <w:rFonts w:asciiTheme="majorHAnsi" w:hAnsiTheme="majorHAnsi"/>
                            <w:b/>
                          </w:rPr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33002" behindDoc="0" locked="0" layoutInCell="1" allowOverlap="1" wp14:anchorId="4A5C4114" wp14:editId="50397248">
                <wp:simplePos x="0" y="0"/>
                <wp:positionH relativeFrom="page">
                  <wp:posOffset>685800</wp:posOffset>
                </wp:positionH>
                <wp:positionV relativeFrom="page">
                  <wp:posOffset>685800</wp:posOffset>
                </wp:positionV>
                <wp:extent cx="8686800" cy="558800"/>
                <wp:effectExtent l="0" t="0" r="0" b="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6C6677B" w14:textId="77777777" w:rsidR="00F04F24" w:rsidRDefault="00F04F24" w:rsidP="00985C83">
                            <w:pPr>
                              <w:pStyle w:val="Title"/>
                            </w:pPr>
                            <w:r>
                              <w:t>This certifies</w:t>
                            </w:r>
                          </w:p>
                          <w:p w14:paraId="247CA18B" w14:textId="77777777" w:rsidR="00F04F24" w:rsidRPr="00305B15" w:rsidRDefault="00F04F24" w:rsidP="00985C83">
                            <w:pPr>
                              <w:pStyle w:val="Title"/>
                              <w:rPr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80" type="#_x0000_t202" style="position:absolute;margin-left:54pt;margin-top:54pt;width:684pt;height:44pt;z-index:2517330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" filled="f" stroked="f">
                <v:textbox inset="0,0,0,0">
                  <w:txbxContent>
                    <w:p w14:paraId="26C6677B" w14:textId="77777777" w:rsidR="00F04F24" w:rsidRDefault="00F04F24" w:rsidP="00985C83">
                      <w:pPr>
                        <w:pStyle w:val="Title"/>
                      </w:pPr>
                      <w:r>
                        <w:t>This certifies</w:t>
                      </w:r>
                    </w:p>
                    <w:p w14:paraId="247CA18B" w14:textId="77777777" w:rsidR="00F04F24" w:rsidRPr="00305B15" w:rsidRDefault="00F04F24" w:rsidP="00985C83">
                      <w:pPr>
                        <w:pStyle w:val="Title"/>
                        <w:rPr>
                          <w:sz w:val="5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27882" behindDoc="0" locked="0" layoutInCell="1" allowOverlap="1" wp14:anchorId="46E22213" wp14:editId="6C421EA6">
                <wp:simplePos x="0" y="0"/>
                <wp:positionH relativeFrom="page">
                  <wp:posOffset>2291080</wp:posOffset>
                </wp:positionH>
                <wp:positionV relativeFrom="page">
                  <wp:posOffset>2171700</wp:posOffset>
                </wp:positionV>
                <wp:extent cx="5709920" cy="0"/>
                <wp:effectExtent l="0" t="0" r="30480" b="25400"/>
                <wp:wrapNone/>
                <wp:docPr id="8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99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7278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.4pt,171pt" to="630pt,17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" strokecolor="black [3213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28906" behindDoc="0" locked="0" layoutInCell="1" allowOverlap="1" wp14:anchorId="3F9EA7C9" wp14:editId="4497AFFF">
                <wp:simplePos x="0" y="0"/>
                <wp:positionH relativeFrom="page">
                  <wp:posOffset>2291080</wp:posOffset>
                </wp:positionH>
                <wp:positionV relativeFrom="page">
                  <wp:posOffset>2832100</wp:posOffset>
                </wp:positionV>
                <wp:extent cx="5709920" cy="0"/>
                <wp:effectExtent l="0" t="0" r="30480" b="25400"/>
                <wp:wrapNone/>
                <wp:docPr id="8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99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7289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.4pt,223pt" to="630pt,22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" strokecolor="black [3213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544B04">
        <w:br w:type="page"/>
      </w:r>
      <w:r w:rsidR="00544B0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6554" behindDoc="0" locked="0" layoutInCell="1" allowOverlap="1" wp14:anchorId="5B2498C3" wp14:editId="1670F17E">
                <wp:simplePos x="0" y="0"/>
                <wp:positionH relativeFrom="page">
                  <wp:posOffset>3886200</wp:posOffset>
                </wp:positionH>
                <wp:positionV relativeFrom="page">
                  <wp:posOffset>2298700</wp:posOffset>
                </wp:positionV>
                <wp:extent cx="2730500" cy="506845"/>
                <wp:effectExtent l="0" t="0" r="0" b="127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50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EDE2B" w14:textId="28C91F7F" w:rsidR="00F04F24" w:rsidRPr="00C4214F" w:rsidRDefault="00F04F24" w:rsidP="00C4214F">
                            <w:pPr>
                              <w:rPr>
                                <w:rFonts w:ascii="Big Caslon" w:hAnsi="Big Caslon" w:cs="Big Caslon"/>
                                <w:sz w:val="52"/>
                              </w:rPr>
                            </w:pPr>
                            <w:r>
                              <w:rPr>
                                <w:rFonts w:ascii="Big Caslon" w:hAnsi="Big Caslon" w:cs="Big Caslon"/>
                                <w:sz w:val="52"/>
                              </w:rPr>
                              <w:t xml:space="preserve">Saber and </w:t>
                            </w:r>
                            <w:proofErr w:type="spellStart"/>
                            <w:r>
                              <w:rPr>
                                <w:rFonts w:ascii="Big Caslon" w:hAnsi="Big Caslon" w:cs="Big Caslon"/>
                                <w:sz w:val="52"/>
                              </w:rPr>
                              <w:t>Wallid</w:t>
                            </w:r>
                            <w:proofErr w:type="spellEnd"/>
                          </w:p>
                          <w:p w14:paraId="14EDE0FB" w14:textId="77777777" w:rsidR="00F04F24" w:rsidRPr="00C4214F" w:rsidRDefault="00F04F24" w:rsidP="00C4214F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81" type="#_x0000_t202" style="position:absolute;margin-left:306pt;margin-top:181pt;width:215pt;height:39.9pt;z-index:2517565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" mv:complextextbox="1" filled="f" stroked="f">
                <v:textbox>
                  <w:txbxContent>
                    <w:p w14:paraId="458EDE2B" w14:textId="28C91F7F" w:rsidR="00F04F24" w:rsidRPr="00C4214F" w:rsidRDefault="00F04F24" w:rsidP="00C4214F">
                      <w:pPr>
                        <w:rPr>
                          <w:rFonts w:ascii="Big Caslon" w:hAnsi="Big Caslon" w:cs="Big Caslon"/>
                          <w:sz w:val="52"/>
                        </w:rPr>
                      </w:pPr>
                      <w:r>
                        <w:rPr>
                          <w:rFonts w:ascii="Big Caslon" w:hAnsi="Big Caslon" w:cs="Big Caslon"/>
                          <w:sz w:val="52"/>
                        </w:rPr>
                        <w:t xml:space="preserve">Saber and </w:t>
                      </w:r>
                      <w:proofErr w:type="spellStart"/>
                      <w:r>
                        <w:rPr>
                          <w:rFonts w:ascii="Big Caslon" w:hAnsi="Big Caslon" w:cs="Big Caslon"/>
                          <w:sz w:val="52"/>
                        </w:rPr>
                        <w:t>Wallid</w:t>
                      </w:r>
                      <w:proofErr w:type="spellEnd"/>
                    </w:p>
                    <w:p w14:paraId="14EDE0FB" w14:textId="77777777" w:rsidR="00F04F24" w:rsidRPr="00C4214F" w:rsidRDefault="00F04F24" w:rsidP="00C4214F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 w:rsidRPr="00C4214F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55530" behindDoc="0" locked="0" layoutInCell="1" allowOverlap="1" wp14:anchorId="33D54978" wp14:editId="18705FAE">
                <wp:simplePos x="0" y="0"/>
                <wp:positionH relativeFrom="page">
                  <wp:posOffset>4551680</wp:posOffset>
                </wp:positionH>
                <wp:positionV relativeFrom="page">
                  <wp:posOffset>1689100</wp:posOffset>
                </wp:positionV>
                <wp:extent cx="2514600" cy="585470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A87F1" w14:textId="4D63A9B7" w:rsidR="00F04F24" w:rsidRPr="00C4214F" w:rsidRDefault="00F04F24" w:rsidP="00F04F24">
                            <w:pPr>
                              <w:rPr>
                                <w:rFonts w:ascii="Big Caslon" w:hAnsi="Big Caslon" w:cs="Big Caslon"/>
                                <w:sz w:val="52"/>
                              </w:rPr>
                            </w:pPr>
                            <w:r>
                              <w:rPr>
                                <w:rFonts w:ascii="Big Caslon" w:hAnsi="Big Caslon" w:cs="Big Caslon"/>
                                <w:sz w:val="52"/>
                              </w:rPr>
                              <w:t>S n L</w:t>
                            </w:r>
                          </w:p>
                          <w:p w14:paraId="5A24364C" w14:textId="68770981" w:rsidR="00F04F24" w:rsidRPr="00C4214F" w:rsidRDefault="00F04F24" w:rsidP="00C4214F">
                            <w:pPr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82" type="#_x0000_t202" style="position:absolute;margin-left:358.4pt;margin-top:133pt;width:198pt;height:46.1pt;z-index:25175553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" mv:complextextbox="1" filled="f" stroked="f">
                <v:textbox>
                  <w:txbxContent>
                    <w:p w14:paraId="0B1A87F1" w14:textId="4D63A9B7" w:rsidR="00F04F24" w:rsidRPr="00C4214F" w:rsidRDefault="00F04F24" w:rsidP="00F04F24">
                      <w:pPr>
                        <w:rPr>
                          <w:rFonts w:ascii="Big Caslon" w:hAnsi="Big Caslon" w:cs="Big Caslon"/>
                          <w:sz w:val="52"/>
                        </w:rPr>
                      </w:pPr>
                      <w:r>
                        <w:rPr>
                          <w:rFonts w:ascii="Big Caslon" w:hAnsi="Big Caslon" w:cs="Big Caslon"/>
                          <w:sz w:val="52"/>
                        </w:rPr>
                        <w:t>S n L</w:t>
                      </w:r>
                    </w:p>
                    <w:p w14:paraId="5A24364C" w14:textId="68770981" w:rsidR="00F04F24" w:rsidRPr="00C4214F" w:rsidRDefault="00F04F24" w:rsidP="00C4214F">
                      <w:pPr>
                        <w:rPr>
                          <w:sz w:val="3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45290" behindDoc="0" locked="0" layoutInCell="1" allowOverlap="1" wp14:anchorId="2A135CF2" wp14:editId="43E1755F">
                <wp:simplePos x="0" y="0"/>
                <wp:positionH relativeFrom="page">
                  <wp:posOffset>1758950</wp:posOffset>
                </wp:positionH>
                <wp:positionV relativeFrom="page">
                  <wp:posOffset>1244600</wp:posOffset>
                </wp:positionV>
                <wp:extent cx="6540500" cy="382270"/>
                <wp:effectExtent l="0" t="0" r="12700" b="24130"/>
                <wp:wrapNone/>
                <wp:docPr id="8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749A7D4" w14:textId="77777777" w:rsidR="00F04F24" w:rsidRPr="00305B15" w:rsidRDefault="00F04F24" w:rsidP="003F16DE">
                            <w:pPr>
                              <w:pStyle w:val="Subtitle"/>
                              <w:rPr>
                                <w:sz w:val="44"/>
                              </w:rPr>
                            </w:pPr>
                            <w:r w:rsidRPr="00305B15">
                              <w:rPr>
                                <w:sz w:val="44"/>
                              </w:rPr>
                              <w:t xml:space="preserve">The Engineering team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margin-left:138.5pt;margin-top:98pt;width:515pt;height:30.1pt;z-index:2517452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" filled="f" stroked="f">
                <v:textbox inset="0,0,0,0">
                  <w:txbxContent>
                    <w:p w14:paraId="5749A7D4" w14:textId="77777777" w:rsidR="00F04F24" w:rsidRPr="00305B15" w:rsidRDefault="00F04F24" w:rsidP="003F16DE">
                      <w:pPr>
                        <w:pStyle w:val="Subtitle"/>
                        <w:rPr>
                          <w:sz w:val="44"/>
                        </w:rPr>
                      </w:pPr>
                      <w:r w:rsidRPr="00305B15">
                        <w:rPr>
                          <w:sz w:val="44"/>
                        </w:rPr>
                        <w:t xml:space="preserve">The Engineering team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51434" behindDoc="0" locked="0" layoutInCell="1" allowOverlap="1" wp14:anchorId="3B60A5F6" wp14:editId="05CBB027">
                <wp:simplePos x="0" y="0"/>
                <wp:positionH relativeFrom="page">
                  <wp:posOffset>4114800</wp:posOffset>
                </wp:positionH>
                <wp:positionV relativeFrom="page">
                  <wp:posOffset>6616700</wp:posOffset>
                </wp:positionV>
                <wp:extent cx="2971800" cy="477520"/>
                <wp:effectExtent l="0" t="0" r="0" b="508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E7FCB01" w14:textId="77777777" w:rsidR="00F04F24" w:rsidRPr="00C4214F" w:rsidRDefault="00F04F24" w:rsidP="00C4214F">
                            <w:pPr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  <w:r w:rsidRPr="00C4214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4214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>Jessicarae</w:t>
                            </w:r>
                            <w:proofErr w:type="spellEnd"/>
                            <w:r w:rsidRPr="00C4214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4214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>Nuñez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84" type="#_x0000_t202" style="position:absolute;margin-left:324pt;margin-top:521pt;width:234pt;height:37.6pt;z-index:2517514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" mv:complextextbox="1" filled="f" stroked="f">
                <v:textbox>
                  <w:txbxContent>
                    <w:p w14:paraId="1E7FCB01" w14:textId="77777777" w:rsidR="00F04F24" w:rsidRPr="00C4214F" w:rsidRDefault="00F04F24" w:rsidP="00C4214F">
                      <w:pPr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22"/>
                          <w:szCs w:val="28"/>
                        </w:rPr>
                      </w:pPr>
                      <w:r w:rsidRPr="00C4214F">
                        <w:rPr>
                          <w:rFonts w:asciiTheme="majorHAnsi" w:hAnsiTheme="majorHAnsi"/>
                          <w:b/>
                          <w:color w:val="000000" w:themeColor="text1"/>
                          <w:sz w:val="22"/>
                          <w:szCs w:val="28"/>
                        </w:rPr>
                        <w:t xml:space="preserve"> </w:t>
                      </w:r>
                      <w:proofErr w:type="spellStart"/>
                      <w:r w:rsidRPr="00C4214F">
                        <w:rPr>
                          <w:rFonts w:asciiTheme="majorHAnsi" w:hAnsiTheme="majorHAnsi"/>
                          <w:b/>
                          <w:color w:val="000000" w:themeColor="text1"/>
                          <w:sz w:val="22"/>
                          <w:szCs w:val="28"/>
                        </w:rPr>
                        <w:t>Jessicarae</w:t>
                      </w:r>
                      <w:proofErr w:type="spellEnd"/>
                      <w:r w:rsidRPr="00C4214F">
                        <w:rPr>
                          <w:rFonts w:asciiTheme="majorHAnsi" w:hAnsiTheme="majorHAnsi"/>
                          <w:b/>
                          <w:color w:val="000000" w:themeColor="text1"/>
                          <w:sz w:val="22"/>
                          <w:szCs w:val="28"/>
                        </w:rPr>
                        <w:t xml:space="preserve"> </w:t>
                      </w:r>
                      <w:proofErr w:type="spellStart"/>
                      <w:r w:rsidRPr="00C4214F">
                        <w:rPr>
                          <w:rFonts w:asciiTheme="majorHAnsi" w:hAnsiTheme="majorHAnsi"/>
                          <w:b/>
                          <w:color w:val="000000" w:themeColor="text1"/>
                          <w:sz w:val="22"/>
                          <w:szCs w:val="28"/>
                        </w:rPr>
                        <w:t>Nuñez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 w:rsidRPr="00C4214F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753482" behindDoc="0" locked="0" layoutInCell="1" allowOverlap="1" wp14:anchorId="72317D37" wp14:editId="6F9D97E5">
                <wp:simplePos x="0" y="0"/>
                <wp:positionH relativeFrom="page">
                  <wp:posOffset>3886200</wp:posOffset>
                </wp:positionH>
                <wp:positionV relativeFrom="page">
                  <wp:posOffset>5842000</wp:posOffset>
                </wp:positionV>
                <wp:extent cx="2743200" cy="482600"/>
                <wp:effectExtent l="0" t="0" r="0" b="0"/>
                <wp:wrapNone/>
                <wp:docPr id="9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B5992B5" w14:textId="77777777" w:rsidR="00F04F24" w:rsidRPr="00C4214F" w:rsidRDefault="00F04F24" w:rsidP="00C4214F">
                            <w:pPr>
                              <w:pStyle w:val="Heading1"/>
                              <w:rPr>
                                <w:color w:val="auto"/>
                                <w:sz w:val="24"/>
                              </w:rPr>
                            </w:pP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PLACEHOLDER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IF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USERNAME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instrText>Rich Bakala</w:instrText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fldChar w:fldCharType="end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="" "[Your Name]"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USERNAME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instrText>Rich Bakala</w:instrText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fldChar w:fldCharType="end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instrText>Rich Bakala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end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\* MERGEFORMAT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t>Rich Bakala</w: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5" type="#_x0000_t202" style="position:absolute;margin-left:306pt;margin-top:460pt;width:3in;height:38pt;z-index:2517534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" mv:complextextbox="1" filled="f" stroked="f">
                <v:stroke o:forcedash="t"/>
                <v:textbox inset=",7.2pt,,7.2pt">
                  <w:txbxContent>
                    <w:p w14:paraId="1B5992B5" w14:textId="77777777" w:rsidR="00F04F24" w:rsidRPr="00C4214F" w:rsidRDefault="00F04F24" w:rsidP="00C4214F">
                      <w:pPr>
                        <w:pStyle w:val="Heading1"/>
                        <w:rPr>
                          <w:color w:val="auto"/>
                          <w:sz w:val="24"/>
                        </w:rPr>
                      </w:pPr>
                      <w:r w:rsidRPr="00C4214F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PLACEHOLDER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IF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USERNAME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instrText>Rich Bakala</w:instrText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fldChar w:fldCharType="end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="" "[Your Name]"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USERNAME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instrText>Rich Bakala</w:instrText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fldChar w:fldCharType="end"/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instrText>Rich Bakala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end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\* MERGEFORMAT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 w:rsidRPr="00C4214F">
                        <w:rPr>
                          <w:color w:val="auto"/>
                          <w:sz w:val="24"/>
                        </w:rPr>
                        <w:t>Rich Bakala</w: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end"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54506" behindDoc="0" locked="0" layoutInCell="1" allowOverlap="1" wp14:anchorId="0BD92235" wp14:editId="24020207">
                <wp:simplePos x="0" y="0"/>
                <wp:positionH relativeFrom="page">
                  <wp:posOffset>3759200</wp:posOffset>
                </wp:positionH>
                <wp:positionV relativeFrom="page">
                  <wp:posOffset>4673600</wp:posOffset>
                </wp:positionV>
                <wp:extent cx="2743200" cy="482600"/>
                <wp:effectExtent l="0" t="0" r="0" b="0"/>
                <wp:wrapNone/>
                <wp:docPr id="9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956399B" w14:textId="77777777" w:rsidR="00F04F24" w:rsidRPr="00C4214F" w:rsidRDefault="00F04F24" w:rsidP="00C4214F">
                            <w:pPr>
                              <w:pStyle w:val="Heading1"/>
                              <w:rPr>
                                <w:color w:val="auto"/>
                                <w:sz w:val="36"/>
                              </w:rPr>
                            </w:pPr>
                            <w:r w:rsidRPr="00C4214F">
                              <w:rPr>
                                <w:color w:val="auto"/>
                                <w:sz w:val="36"/>
                              </w:rPr>
                              <w:t>March 2012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6" type="#_x0000_t202" style="position:absolute;margin-left:296pt;margin-top:368pt;width:3in;height:38pt;z-index:2517545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" mv:complextextbox="1" filled="f" stroked="f">
                <v:textbox inset=",7.2pt,,7.2pt">
                  <w:txbxContent>
                    <w:p w14:paraId="6956399B" w14:textId="77777777" w:rsidR="00F04F24" w:rsidRPr="00C4214F" w:rsidRDefault="00F04F24" w:rsidP="00C4214F">
                      <w:pPr>
                        <w:pStyle w:val="Heading1"/>
                        <w:rPr>
                          <w:color w:val="auto"/>
                          <w:sz w:val="36"/>
                        </w:rPr>
                      </w:pPr>
                      <w:r w:rsidRPr="00C4214F">
                        <w:rPr>
                          <w:color w:val="auto"/>
                          <w:sz w:val="36"/>
                        </w:rPr>
                        <w:t>March 2012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 w:rsidRPr="00305B15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47338" behindDoc="0" locked="0" layoutInCell="1" allowOverlap="1" wp14:anchorId="7C1497E9" wp14:editId="3D14CFE3">
                <wp:simplePos x="0" y="0"/>
                <wp:positionH relativeFrom="page">
                  <wp:posOffset>1898650</wp:posOffset>
                </wp:positionH>
                <wp:positionV relativeFrom="page">
                  <wp:posOffset>2971800</wp:posOffset>
                </wp:positionV>
                <wp:extent cx="6540500" cy="1524000"/>
                <wp:effectExtent l="0" t="0" r="12700" b="0"/>
                <wp:wrapNone/>
                <wp:docPr id="9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72F79FE" w14:textId="77777777" w:rsidR="00F04F24" w:rsidRDefault="00F04F24" w:rsidP="00305B15">
                            <w:pPr>
                              <w:pStyle w:val="Subtitle"/>
                              <w:rPr>
                                <w:sz w:val="32"/>
                              </w:rPr>
                            </w:pPr>
                            <w:r w:rsidRPr="00305B15">
                              <w:rPr>
                                <w:sz w:val="32"/>
                              </w:rPr>
                              <w:t xml:space="preserve">Successfully completed Tasks and challenges </w:t>
                            </w:r>
                            <w:r>
                              <w:rPr>
                                <w:sz w:val="32"/>
                              </w:rPr>
                              <w:t>related to</w:t>
                            </w:r>
                          </w:p>
                          <w:p w14:paraId="3367DD77" w14:textId="77777777" w:rsidR="00F04F24" w:rsidRPr="00305B15" w:rsidRDefault="00F04F24" w:rsidP="00305B15">
                            <w:pPr>
                              <w:pStyle w:val="Subtitle"/>
                              <w:rPr>
                                <w:sz w:val="32"/>
                              </w:rPr>
                            </w:pPr>
                            <w:r w:rsidRPr="00305B15"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72"/>
                              </w:rPr>
                              <w:t>“</w:t>
                            </w:r>
                            <w:proofErr w:type="gramStart"/>
                            <w:r>
                              <w:rPr>
                                <w:sz w:val="72"/>
                              </w:rPr>
                              <w:t>robot</w:t>
                            </w:r>
                            <w:proofErr w:type="gramEnd"/>
                            <w:r w:rsidRPr="00D24C96">
                              <w:rPr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sz w:val="72"/>
                              </w:rPr>
                              <w:t xml:space="preserve">   </w:t>
                            </w:r>
                            <w:r w:rsidRPr="00D24C96">
                              <w:rPr>
                                <w:sz w:val="72"/>
                              </w:rPr>
                              <w:t>Turning”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margin-left:149.5pt;margin-top:234pt;width:515pt;height:120pt;z-index:2517473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" filled="f" stroked="f">
                <v:textbox inset="0,0,0,0">
                  <w:txbxContent>
                    <w:p w14:paraId="372F79FE" w14:textId="77777777" w:rsidR="00F04F24" w:rsidRDefault="00F04F24" w:rsidP="00305B15">
                      <w:pPr>
                        <w:pStyle w:val="Subtitle"/>
                        <w:rPr>
                          <w:sz w:val="32"/>
                        </w:rPr>
                      </w:pPr>
                      <w:r w:rsidRPr="00305B15">
                        <w:rPr>
                          <w:sz w:val="32"/>
                        </w:rPr>
                        <w:t xml:space="preserve">Successfully completed Tasks and challenges </w:t>
                      </w:r>
                      <w:r>
                        <w:rPr>
                          <w:sz w:val="32"/>
                        </w:rPr>
                        <w:t>related to</w:t>
                      </w:r>
                    </w:p>
                    <w:p w14:paraId="3367DD77" w14:textId="77777777" w:rsidR="00F04F24" w:rsidRPr="00305B15" w:rsidRDefault="00F04F24" w:rsidP="00305B15">
                      <w:pPr>
                        <w:pStyle w:val="Subtitle"/>
                        <w:rPr>
                          <w:sz w:val="32"/>
                        </w:rPr>
                      </w:pPr>
                      <w:r w:rsidRPr="00305B15">
                        <w:rPr>
                          <w:sz w:val="32"/>
                        </w:rPr>
                        <w:t xml:space="preserve"> </w:t>
                      </w:r>
                      <w:r>
                        <w:rPr>
                          <w:sz w:val="72"/>
                        </w:rPr>
                        <w:t>“</w:t>
                      </w:r>
                      <w:proofErr w:type="gramStart"/>
                      <w:r>
                        <w:rPr>
                          <w:sz w:val="72"/>
                        </w:rPr>
                        <w:t>robot</w:t>
                      </w:r>
                      <w:proofErr w:type="gramEnd"/>
                      <w:r w:rsidRPr="00D24C96">
                        <w:rPr>
                          <w:sz w:val="72"/>
                        </w:rPr>
                        <w:t xml:space="preserve"> </w:t>
                      </w:r>
                      <w:r>
                        <w:rPr>
                          <w:sz w:val="72"/>
                        </w:rPr>
                        <w:t xml:space="preserve">   </w:t>
                      </w:r>
                      <w:r w:rsidRPr="00D24C96">
                        <w:rPr>
                          <w:sz w:val="72"/>
                        </w:rPr>
                        <w:t>Turning”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52458" behindDoc="0" locked="0" layoutInCell="1" allowOverlap="1" wp14:anchorId="6278163F" wp14:editId="33FA6679">
                <wp:simplePos x="0" y="0"/>
                <wp:positionH relativeFrom="page">
                  <wp:posOffset>3759200</wp:posOffset>
                </wp:positionH>
                <wp:positionV relativeFrom="page">
                  <wp:posOffset>6629400</wp:posOffset>
                </wp:positionV>
                <wp:extent cx="3307080" cy="0"/>
                <wp:effectExtent l="50800" t="25400" r="71120" b="101600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708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3" o:spid="_x0000_s1026" style="position:absolute;z-index:2517524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96pt,522pt" to="556.4pt,52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" strokecolor="#514639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44B04">
        <w:rPr>
          <w:noProof/>
        </w:rPr>
        <w:drawing>
          <wp:anchor distT="0" distB="0" distL="114300" distR="114300" simplePos="0" relativeHeight="251746314" behindDoc="0" locked="0" layoutInCell="1" allowOverlap="1" wp14:anchorId="283A05E7" wp14:editId="55012F81">
            <wp:simplePos x="0" y="0"/>
            <wp:positionH relativeFrom="page">
              <wp:posOffset>6256020</wp:posOffset>
            </wp:positionH>
            <wp:positionV relativeFrom="page">
              <wp:posOffset>4318000</wp:posOffset>
            </wp:positionV>
            <wp:extent cx="3127375" cy="2776220"/>
            <wp:effectExtent l="0" t="0" r="0" b="0"/>
            <wp:wrapThrough wrapText="bothSides">
              <wp:wrapPolygon edited="0">
                <wp:start x="0" y="0"/>
                <wp:lineTo x="0" y="21343"/>
                <wp:lineTo x="21403" y="21343"/>
                <wp:lineTo x="21403" y="0"/>
                <wp:lineTo x="0" y="0"/>
              </wp:wrapPolygon>
            </wp:wrapThrough>
            <wp:docPr id="10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50410" behindDoc="0" locked="0" layoutInCell="1" allowOverlap="1" wp14:anchorId="298857BC" wp14:editId="6E9A820A">
                <wp:simplePos x="0" y="0"/>
                <wp:positionH relativeFrom="page">
                  <wp:posOffset>3759200</wp:posOffset>
                </wp:positionH>
                <wp:positionV relativeFrom="page">
                  <wp:posOffset>5925820</wp:posOffset>
                </wp:positionV>
                <wp:extent cx="3307080" cy="0"/>
                <wp:effectExtent l="50800" t="25400" r="71120" b="101600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708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4" o:spid="_x0000_s1026" style="position:absolute;z-index:2517504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96pt,466.6pt" to="556.4pt,466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" strokecolor="#514639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44B04">
        <w:rPr>
          <w:noProof/>
        </w:rPr>
        <mc:AlternateContent>
          <mc:Choice Requires="wpg">
            <w:drawing>
              <wp:anchor distT="0" distB="0" distL="114300" distR="114300" simplePos="0" relativeHeight="251749386" behindDoc="0" locked="0" layoutInCell="1" allowOverlap="1" wp14:anchorId="387BA30F" wp14:editId="7A2B3FCD">
                <wp:simplePos x="0" y="0"/>
                <wp:positionH relativeFrom="page">
                  <wp:posOffset>716280</wp:posOffset>
                </wp:positionH>
                <wp:positionV relativeFrom="page">
                  <wp:posOffset>4418965</wp:posOffset>
                </wp:positionV>
                <wp:extent cx="2941320" cy="2515235"/>
                <wp:effectExtent l="0" t="0" r="5080" b="0"/>
                <wp:wrapThrough wrapText="bothSides">
                  <wp:wrapPolygon edited="0">
                    <wp:start x="8207" y="0"/>
                    <wp:lineTo x="5969" y="654"/>
                    <wp:lineTo x="2425" y="2836"/>
                    <wp:lineTo x="373" y="6544"/>
                    <wp:lineTo x="0" y="8071"/>
                    <wp:lineTo x="0" y="13306"/>
                    <wp:lineTo x="373" y="14614"/>
                    <wp:lineTo x="1492" y="17014"/>
                    <wp:lineTo x="2425" y="17450"/>
                    <wp:lineTo x="2425" y="18323"/>
                    <wp:lineTo x="6715" y="20940"/>
                    <wp:lineTo x="8953" y="21376"/>
                    <wp:lineTo x="9513" y="21376"/>
                    <wp:lineTo x="11751" y="21376"/>
                    <wp:lineTo x="12311" y="21376"/>
                    <wp:lineTo x="14736" y="20940"/>
                    <wp:lineTo x="18839" y="18323"/>
                    <wp:lineTo x="18839" y="17450"/>
                    <wp:lineTo x="19585" y="17450"/>
                    <wp:lineTo x="20891" y="14833"/>
                    <wp:lineTo x="20705" y="13960"/>
                    <wp:lineTo x="21451" y="13088"/>
                    <wp:lineTo x="21451" y="8507"/>
                    <wp:lineTo x="21078" y="6762"/>
                    <wp:lineTo x="19399" y="3926"/>
                    <wp:lineTo x="19026" y="2836"/>
                    <wp:lineTo x="15295" y="654"/>
                    <wp:lineTo x="13057" y="0"/>
                    <wp:lineTo x="8207" y="0"/>
                  </wp:wrapPolygon>
                </wp:wrapThrough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1320" cy="2515235"/>
                          <a:chOff x="0" y="0"/>
                          <a:chExt cx="2476500" cy="2260600"/>
                        </a:xfrm>
                      </wpg:grpSpPr>
                      <pic:pic xmlns:pic="http://schemas.openxmlformats.org/drawingml/2006/picture">
                        <pic:nvPicPr>
                          <pic:cNvPr id="96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7" name="Text Box 97"/>
                        <wps:cNvSpPr txBox="1"/>
                        <wps:spPr>
                          <a:xfrm>
                            <a:off x="490220" y="444803"/>
                            <a:ext cx="15494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B10A0C" w14:textId="77777777" w:rsidR="00F04F24" w:rsidRPr="00305B15" w:rsidRDefault="00F04F24">
                              <w:pPr>
                                <w:rPr>
                                  <w:rFonts w:asciiTheme="majorHAnsi" w:hAnsiTheme="majorHAnsi"/>
                                  <w:b/>
                                  <w:color w:val="FFFFFF" w:themeColor="background1"/>
                                  <w:sz w:val="160"/>
                                </w:rPr>
                              </w:pPr>
                              <w:r w:rsidRPr="00305B15">
                                <w:rPr>
                                  <w:rFonts w:asciiTheme="majorHAnsi" w:hAnsiTheme="majorHAnsi"/>
                                  <w:b/>
                                  <w:color w:val="FFFFFF" w:themeColor="background1"/>
                                  <w:sz w:val="160"/>
                                </w:rPr>
                                <w:t>#1</w:t>
                              </w:r>
                            </w:p>
                            <w:p w14:paraId="75DB5AB4" w14:textId="77777777" w:rsidR="00F04F24" w:rsidRPr="00305B15" w:rsidRDefault="00F04F24">
                              <w:pPr>
                                <w:rPr>
                                  <w:rFonts w:asciiTheme="majorHAnsi" w:hAnsiTheme="majorHAnsi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5" o:spid="_x0000_s1088" style="position:absolute;margin-left:56.4pt;margin-top:347.95pt;width:231.6pt;height:198.05pt;z-index:251749386;mso-position-horizontal-relative:page;mso-position-vertical-relative:page;mso-width-relative:margin;mso-height-relative:margin" coordsize="2476500,226060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">
                <v:shape id="Picture 3" o:spid="_x0000_s1089" type="#_x0000_t75" style="position:absolute;width:2476500;height:226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qy&#10;QZ/FAAAA2wAAAA8AAABkcnMvZG93bnJldi54bWxEj0FrwkAUhO9C/8PyCr1I3TS0UqObUAShIhRr&#10;vXh7ZF+zodm3Mbs18d+7guBxmJlvmEUx2EacqPO1YwUvkwQEcel0zZWC/c/q+R2ED8gaG8ek4Ewe&#10;ivxhtMBMu56/6bQLlYgQ9hkqMCG0mZS+NGTRT1xLHL1f11kMUXaV1B32EW4bmSbJVFqsOS4YbGlp&#10;qPzb/VsFm690SMcmXa/fVpvk+HrorTtvlXp6HD7mIAIN4R6+tT+1gtkUrl/iD5D5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KskGfxQAAANsAAAAPAAAAAAAAAAAAAAAAAJwC&#10;AABkcnMvZG93bnJldi54bWxQSwUGAAAAAAQABAD3AAAAjgMAAAAA&#10;">
                  <v:imagedata r:id="rId14" o:title=""/>
                  <v:path arrowok="t"/>
                </v:shape>
                <v:shape id="Text Box 97" o:spid="_x0000_s1090" type="#_x0000_t202" style="position:absolute;left:490220;top:444803;width:1549400;height:1384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BFtRwwAA&#10;ANsAAAAPAAAAZHJzL2Rvd25yZXYueG1sRI9Pi8IwFMTvC36H8IS9raketFajqOiyB8W/B4+P5tkW&#10;m5fSZG399kZY2OMwM79hpvPWlOJBtSssK+j3IhDEqdUFZwou581XDMJ5ZI2lZVLwJAfzWedjiom2&#10;DR/pcfKZCBB2CSrIva8SKV2ak0HXsxVx8G62NuiDrDOpa2wC3JRyEEVDabDgsJBjRauc0vvp1yig&#10;bWvOu3i09vvl7Tu6xodmqzOlPrvtYgLCU+v/w3/tH61gPIL3l/AD5O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4BFtRwwAAANsAAAAPAAAAAAAAAAAAAAAAAJcCAABkcnMvZG93&#10;bnJldi54bWxQSwUGAAAAAAQABAD1AAAAhwMAAAAA&#10;" mv:complextextbox="1" filled="f" stroked="f">
                  <v:textbox>
                    <w:txbxContent>
                      <w:p w14:paraId="6FB10A0C" w14:textId="77777777" w:rsidR="00F04F24" w:rsidRPr="00305B15" w:rsidRDefault="00F04F24">
                        <w:pPr>
                          <w:rPr>
                            <w:rFonts w:asciiTheme="majorHAnsi" w:hAnsiTheme="majorHAnsi"/>
                            <w:b/>
                            <w:color w:val="FFFFFF" w:themeColor="background1"/>
                            <w:sz w:val="160"/>
                          </w:rPr>
                        </w:pPr>
                        <w:r w:rsidRPr="00305B15">
                          <w:rPr>
                            <w:rFonts w:asciiTheme="majorHAnsi" w:hAnsiTheme="majorHAnsi"/>
                            <w:b/>
                            <w:color w:val="FFFFFF" w:themeColor="background1"/>
                            <w:sz w:val="160"/>
                          </w:rPr>
                          <w:t>#1</w:t>
                        </w:r>
                      </w:p>
                      <w:p w14:paraId="75DB5AB4" w14:textId="77777777" w:rsidR="00F04F24" w:rsidRPr="00305B15" w:rsidRDefault="00F04F24">
                        <w:pPr>
                          <w:rPr>
                            <w:rFonts w:asciiTheme="majorHAnsi" w:hAnsiTheme="majorHAnsi"/>
                            <w:b/>
                          </w:rPr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48362" behindDoc="0" locked="0" layoutInCell="1" allowOverlap="1" wp14:anchorId="683B9501" wp14:editId="50D0392E">
                <wp:simplePos x="0" y="0"/>
                <wp:positionH relativeFrom="page">
                  <wp:posOffset>685800</wp:posOffset>
                </wp:positionH>
                <wp:positionV relativeFrom="page">
                  <wp:posOffset>685800</wp:posOffset>
                </wp:positionV>
                <wp:extent cx="8686800" cy="558800"/>
                <wp:effectExtent l="0" t="0" r="0" b="0"/>
                <wp:wrapNone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650CEBB" w14:textId="77777777" w:rsidR="00F04F24" w:rsidRDefault="00F04F24" w:rsidP="00985C83">
                            <w:pPr>
                              <w:pStyle w:val="Title"/>
                            </w:pPr>
                            <w:r>
                              <w:t>This certifies</w:t>
                            </w:r>
                          </w:p>
                          <w:p w14:paraId="65179268" w14:textId="77777777" w:rsidR="00F04F24" w:rsidRPr="00305B15" w:rsidRDefault="00F04F24" w:rsidP="00985C83">
                            <w:pPr>
                              <w:pStyle w:val="Title"/>
                              <w:rPr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91" type="#_x0000_t202" style="position:absolute;margin-left:54pt;margin-top:54pt;width:684pt;height:44pt;z-index:2517483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" filled="f" stroked="f">
                <v:textbox inset="0,0,0,0">
                  <w:txbxContent>
                    <w:p w14:paraId="0650CEBB" w14:textId="77777777" w:rsidR="00F04F24" w:rsidRDefault="00F04F24" w:rsidP="00985C83">
                      <w:pPr>
                        <w:pStyle w:val="Title"/>
                      </w:pPr>
                      <w:r>
                        <w:t>This certifies</w:t>
                      </w:r>
                    </w:p>
                    <w:p w14:paraId="65179268" w14:textId="77777777" w:rsidR="00F04F24" w:rsidRPr="00305B15" w:rsidRDefault="00F04F24" w:rsidP="00985C83">
                      <w:pPr>
                        <w:pStyle w:val="Title"/>
                        <w:rPr>
                          <w:sz w:val="5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43242" behindDoc="0" locked="0" layoutInCell="1" allowOverlap="1" wp14:anchorId="5F2E702D" wp14:editId="13925FB8">
                <wp:simplePos x="0" y="0"/>
                <wp:positionH relativeFrom="page">
                  <wp:posOffset>2291080</wp:posOffset>
                </wp:positionH>
                <wp:positionV relativeFrom="page">
                  <wp:posOffset>2171700</wp:posOffset>
                </wp:positionV>
                <wp:extent cx="5709920" cy="0"/>
                <wp:effectExtent l="0" t="0" r="30480" b="25400"/>
                <wp:wrapNone/>
                <wp:docPr id="99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99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743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.4pt,171pt" to="630pt,17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" strokecolor="black [3213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44266" behindDoc="0" locked="0" layoutInCell="1" allowOverlap="1" wp14:anchorId="716EC280" wp14:editId="41288C3B">
                <wp:simplePos x="0" y="0"/>
                <wp:positionH relativeFrom="page">
                  <wp:posOffset>2291080</wp:posOffset>
                </wp:positionH>
                <wp:positionV relativeFrom="page">
                  <wp:posOffset>2832100</wp:posOffset>
                </wp:positionV>
                <wp:extent cx="5709920" cy="0"/>
                <wp:effectExtent l="0" t="0" r="30480" b="25400"/>
                <wp:wrapNone/>
                <wp:docPr id="100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99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7442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.4pt,223pt" to="630pt,22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" strokecolor="black [3213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544B04">
        <w:br w:type="page"/>
      </w:r>
      <w:r w:rsidR="00544B0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1914" behindDoc="0" locked="0" layoutInCell="1" allowOverlap="1" wp14:anchorId="61416B4F" wp14:editId="233AA46E">
                <wp:simplePos x="0" y="0"/>
                <wp:positionH relativeFrom="page">
                  <wp:posOffset>3657600</wp:posOffset>
                </wp:positionH>
                <wp:positionV relativeFrom="page">
                  <wp:posOffset>2298700</wp:posOffset>
                </wp:positionV>
                <wp:extent cx="3416300" cy="506845"/>
                <wp:effectExtent l="0" t="0" r="0" b="127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0" cy="50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35FDE2" w14:textId="0A2AF063" w:rsidR="00F04F24" w:rsidRPr="00C4214F" w:rsidRDefault="00F04F24" w:rsidP="00C4214F">
                            <w:pPr>
                              <w:rPr>
                                <w:rFonts w:ascii="Big Caslon" w:hAnsi="Big Caslon" w:cs="Big Caslon"/>
                                <w:sz w:val="52"/>
                              </w:rPr>
                            </w:pPr>
                            <w:r>
                              <w:rPr>
                                <w:rFonts w:ascii="Big Caslon" w:hAnsi="Big Caslon" w:cs="Big Caslon"/>
                                <w:sz w:val="52"/>
                              </w:rPr>
                              <w:t xml:space="preserve">Garrett and </w:t>
                            </w:r>
                            <w:proofErr w:type="spellStart"/>
                            <w:r>
                              <w:rPr>
                                <w:rFonts w:ascii="Big Caslon" w:hAnsi="Big Caslon" w:cs="Big Caslon"/>
                                <w:sz w:val="52"/>
                              </w:rPr>
                              <w:t>Gryffen</w:t>
                            </w:r>
                            <w:proofErr w:type="spellEnd"/>
                          </w:p>
                          <w:p w14:paraId="67598823" w14:textId="77777777" w:rsidR="00F04F24" w:rsidRPr="00C4214F" w:rsidRDefault="00F04F24" w:rsidP="00C4214F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" o:spid="_x0000_s1092" type="#_x0000_t202" style="position:absolute;margin-left:4in;margin-top:181pt;width:269pt;height:39.9pt;z-index:2517719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" mv:complextextbox="1" filled="f" stroked="f">
                <v:textbox>
                  <w:txbxContent>
                    <w:p w14:paraId="3935FDE2" w14:textId="0A2AF063" w:rsidR="00F04F24" w:rsidRPr="00C4214F" w:rsidRDefault="00F04F24" w:rsidP="00C4214F">
                      <w:pPr>
                        <w:rPr>
                          <w:rFonts w:ascii="Big Caslon" w:hAnsi="Big Caslon" w:cs="Big Caslon"/>
                          <w:sz w:val="52"/>
                        </w:rPr>
                      </w:pPr>
                      <w:r>
                        <w:rPr>
                          <w:rFonts w:ascii="Big Caslon" w:hAnsi="Big Caslon" w:cs="Big Caslon"/>
                          <w:sz w:val="52"/>
                        </w:rPr>
                        <w:t xml:space="preserve">Garrett and </w:t>
                      </w:r>
                      <w:proofErr w:type="spellStart"/>
                      <w:r>
                        <w:rPr>
                          <w:rFonts w:ascii="Big Caslon" w:hAnsi="Big Caslon" w:cs="Big Caslon"/>
                          <w:sz w:val="52"/>
                        </w:rPr>
                        <w:t>Gryffen</w:t>
                      </w:r>
                      <w:proofErr w:type="spellEnd"/>
                    </w:p>
                    <w:p w14:paraId="67598823" w14:textId="77777777" w:rsidR="00F04F24" w:rsidRPr="00C4214F" w:rsidRDefault="00F04F24" w:rsidP="00C4214F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 w:rsidRPr="00C4214F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70890" behindDoc="0" locked="0" layoutInCell="1" allowOverlap="1" wp14:anchorId="1BA68685" wp14:editId="5E836DD6">
                <wp:simplePos x="0" y="0"/>
                <wp:positionH relativeFrom="page">
                  <wp:posOffset>4551680</wp:posOffset>
                </wp:positionH>
                <wp:positionV relativeFrom="page">
                  <wp:posOffset>1689100</wp:posOffset>
                </wp:positionV>
                <wp:extent cx="2514600" cy="585470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A0F558" w14:textId="77777777" w:rsidR="00F04F24" w:rsidRPr="00C4214F" w:rsidRDefault="00F04F24" w:rsidP="00C4214F">
                            <w:pPr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" o:spid="_x0000_s1093" type="#_x0000_t202" style="position:absolute;margin-left:358.4pt;margin-top:133pt;width:198pt;height:46.1pt;z-index:25177089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" mv:complextextbox="1" filled="f" stroked="f">
                <v:textbox>
                  <w:txbxContent>
                    <w:p w14:paraId="0FA0F558" w14:textId="77777777" w:rsidR="00F04F24" w:rsidRPr="00C4214F" w:rsidRDefault="00F04F24" w:rsidP="00C4214F">
                      <w:pPr>
                        <w:rPr>
                          <w:sz w:val="3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60650" behindDoc="0" locked="0" layoutInCell="1" allowOverlap="1" wp14:anchorId="73199C8E" wp14:editId="3897F06B">
                <wp:simplePos x="0" y="0"/>
                <wp:positionH relativeFrom="page">
                  <wp:posOffset>1758950</wp:posOffset>
                </wp:positionH>
                <wp:positionV relativeFrom="page">
                  <wp:posOffset>1244600</wp:posOffset>
                </wp:positionV>
                <wp:extent cx="6540500" cy="382270"/>
                <wp:effectExtent l="0" t="0" r="12700" b="24130"/>
                <wp:wrapNone/>
                <wp:docPr id="10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2A941DE" w14:textId="77777777" w:rsidR="00F04F24" w:rsidRPr="00305B15" w:rsidRDefault="00F04F24" w:rsidP="003F16DE">
                            <w:pPr>
                              <w:pStyle w:val="Subtitle"/>
                              <w:rPr>
                                <w:sz w:val="44"/>
                              </w:rPr>
                            </w:pPr>
                            <w:r w:rsidRPr="00305B15">
                              <w:rPr>
                                <w:sz w:val="44"/>
                              </w:rPr>
                              <w:t xml:space="preserve">The Engineering team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margin-left:138.5pt;margin-top:98pt;width:515pt;height:30.1pt;z-index:2517606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" filled="f" stroked="f">
                <v:textbox inset="0,0,0,0">
                  <w:txbxContent>
                    <w:p w14:paraId="32A941DE" w14:textId="77777777" w:rsidR="00F04F24" w:rsidRPr="00305B15" w:rsidRDefault="00F04F24" w:rsidP="003F16DE">
                      <w:pPr>
                        <w:pStyle w:val="Subtitle"/>
                        <w:rPr>
                          <w:sz w:val="44"/>
                        </w:rPr>
                      </w:pPr>
                      <w:r w:rsidRPr="00305B15">
                        <w:rPr>
                          <w:sz w:val="44"/>
                        </w:rPr>
                        <w:t xml:space="preserve">The Engineering team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66794" behindDoc="0" locked="0" layoutInCell="1" allowOverlap="1" wp14:anchorId="37EF0406" wp14:editId="677A3B23">
                <wp:simplePos x="0" y="0"/>
                <wp:positionH relativeFrom="page">
                  <wp:posOffset>4114800</wp:posOffset>
                </wp:positionH>
                <wp:positionV relativeFrom="page">
                  <wp:posOffset>6616700</wp:posOffset>
                </wp:positionV>
                <wp:extent cx="2971800" cy="477520"/>
                <wp:effectExtent l="0" t="0" r="0" b="508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E71D95F" w14:textId="77777777" w:rsidR="00F04F24" w:rsidRPr="00C4214F" w:rsidRDefault="00F04F24" w:rsidP="00C4214F">
                            <w:pPr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  <w:r w:rsidRPr="00C4214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4214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>Jessicarae</w:t>
                            </w:r>
                            <w:proofErr w:type="spellEnd"/>
                            <w:r w:rsidRPr="00C4214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4214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>Nuñez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095" type="#_x0000_t202" style="position:absolute;margin-left:324pt;margin-top:521pt;width:234pt;height:37.6pt;z-index:2517667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" mv:complextextbox="1" filled="f" stroked="f">
                <v:textbox>
                  <w:txbxContent>
                    <w:p w14:paraId="0E71D95F" w14:textId="77777777" w:rsidR="00F04F24" w:rsidRPr="00C4214F" w:rsidRDefault="00F04F24" w:rsidP="00C4214F">
                      <w:pPr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22"/>
                          <w:szCs w:val="28"/>
                        </w:rPr>
                      </w:pPr>
                      <w:r w:rsidRPr="00C4214F">
                        <w:rPr>
                          <w:rFonts w:asciiTheme="majorHAnsi" w:hAnsiTheme="majorHAnsi"/>
                          <w:b/>
                          <w:color w:val="000000" w:themeColor="text1"/>
                          <w:sz w:val="22"/>
                          <w:szCs w:val="28"/>
                        </w:rPr>
                        <w:t xml:space="preserve"> </w:t>
                      </w:r>
                      <w:proofErr w:type="spellStart"/>
                      <w:r w:rsidRPr="00C4214F">
                        <w:rPr>
                          <w:rFonts w:asciiTheme="majorHAnsi" w:hAnsiTheme="majorHAnsi"/>
                          <w:b/>
                          <w:color w:val="000000" w:themeColor="text1"/>
                          <w:sz w:val="22"/>
                          <w:szCs w:val="28"/>
                        </w:rPr>
                        <w:t>Jessicarae</w:t>
                      </w:r>
                      <w:proofErr w:type="spellEnd"/>
                      <w:r w:rsidRPr="00C4214F">
                        <w:rPr>
                          <w:rFonts w:asciiTheme="majorHAnsi" w:hAnsiTheme="majorHAnsi"/>
                          <w:b/>
                          <w:color w:val="000000" w:themeColor="text1"/>
                          <w:sz w:val="22"/>
                          <w:szCs w:val="28"/>
                        </w:rPr>
                        <w:t xml:space="preserve"> </w:t>
                      </w:r>
                      <w:proofErr w:type="spellStart"/>
                      <w:r w:rsidRPr="00C4214F">
                        <w:rPr>
                          <w:rFonts w:asciiTheme="majorHAnsi" w:hAnsiTheme="majorHAnsi"/>
                          <w:b/>
                          <w:color w:val="000000" w:themeColor="text1"/>
                          <w:sz w:val="22"/>
                          <w:szCs w:val="28"/>
                        </w:rPr>
                        <w:t>Nuñez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 w:rsidRPr="00C4214F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768842" behindDoc="0" locked="0" layoutInCell="1" allowOverlap="1" wp14:anchorId="573B8934" wp14:editId="220B616A">
                <wp:simplePos x="0" y="0"/>
                <wp:positionH relativeFrom="page">
                  <wp:posOffset>3886200</wp:posOffset>
                </wp:positionH>
                <wp:positionV relativeFrom="page">
                  <wp:posOffset>5842000</wp:posOffset>
                </wp:positionV>
                <wp:extent cx="2743200" cy="482600"/>
                <wp:effectExtent l="0" t="0" r="0" b="0"/>
                <wp:wrapNone/>
                <wp:docPr id="10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D84214D" w14:textId="77777777" w:rsidR="00F04F24" w:rsidRPr="00C4214F" w:rsidRDefault="00F04F24" w:rsidP="00C4214F">
                            <w:pPr>
                              <w:pStyle w:val="Heading1"/>
                              <w:rPr>
                                <w:color w:val="auto"/>
                                <w:sz w:val="24"/>
                              </w:rPr>
                            </w:pP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PLACEHOLDER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IF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USERNAME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instrText>Rich Bakala</w:instrText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fldChar w:fldCharType="end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="" "[Your Name]"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USERNAME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instrText>Rich Bakala</w:instrText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fldChar w:fldCharType="end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instrText>Rich Bakala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end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\* MERGEFORMAT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t>Rich Bakala</w: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6" type="#_x0000_t202" style="position:absolute;margin-left:306pt;margin-top:460pt;width:3in;height:38pt;z-index:2517688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" mv:complextextbox="1" filled="f" stroked="f">
                <v:stroke o:forcedash="t"/>
                <v:textbox inset=",7.2pt,,7.2pt">
                  <w:txbxContent>
                    <w:p w14:paraId="3D84214D" w14:textId="77777777" w:rsidR="00F04F24" w:rsidRPr="00C4214F" w:rsidRDefault="00F04F24" w:rsidP="00C4214F">
                      <w:pPr>
                        <w:pStyle w:val="Heading1"/>
                        <w:rPr>
                          <w:color w:val="auto"/>
                          <w:sz w:val="24"/>
                        </w:rPr>
                      </w:pPr>
                      <w:r w:rsidRPr="00C4214F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PLACEHOLDER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IF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USERNAME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instrText>Rich Bakala</w:instrText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fldChar w:fldCharType="end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="" "[Your Name]"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USERNAME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instrText>Rich Bakala</w:instrText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fldChar w:fldCharType="end"/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instrText>Rich Bakala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end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\* MERGEFORMAT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 w:rsidRPr="00C4214F">
                        <w:rPr>
                          <w:color w:val="auto"/>
                          <w:sz w:val="24"/>
                        </w:rPr>
                        <w:t>Rich Bakala</w: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end"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69866" behindDoc="0" locked="0" layoutInCell="1" allowOverlap="1" wp14:anchorId="29A4EAF6" wp14:editId="36D6B5D6">
                <wp:simplePos x="0" y="0"/>
                <wp:positionH relativeFrom="page">
                  <wp:posOffset>3759200</wp:posOffset>
                </wp:positionH>
                <wp:positionV relativeFrom="page">
                  <wp:posOffset>4673600</wp:posOffset>
                </wp:positionV>
                <wp:extent cx="2743200" cy="482600"/>
                <wp:effectExtent l="0" t="0" r="0" b="0"/>
                <wp:wrapNone/>
                <wp:docPr id="10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822D0C4" w14:textId="77777777" w:rsidR="00F04F24" w:rsidRPr="00C4214F" w:rsidRDefault="00F04F24" w:rsidP="00C4214F">
                            <w:pPr>
                              <w:pStyle w:val="Heading1"/>
                              <w:rPr>
                                <w:color w:val="auto"/>
                                <w:sz w:val="36"/>
                              </w:rPr>
                            </w:pPr>
                            <w:r w:rsidRPr="00C4214F">
                              <w:rPr>
                                <w:color w:val="auto"/>
                                <w:sz w:val="36"/>
                              </w:rPr>
                              <w:t>March 2012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7" type="#_x0000_t202" style="position:absolute;margin-left:296pt;margin-top:368pt;width:3in;height:38pt;z-index:2517698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" mv:complextextbox="1" filled="f" stroked="f">
                <v:textbox inset=",7.2pt,,7.2pt">
                  <w:txbxContent>
                    <w:p w14:paraId="0822D0C4" w14:textId="77777777" w:rsidR="00F04F24" w:rsidRPr="00C4214F" w:rsidRDefault="00F04F24" w:rsidP="00C4214F">
                      <w:pPr>
                        <w:pStyle w:val="Heading1"/>
                        <w:rPr>
                          <w:color w:val="auto"/>
                          <w:sz w:val="36"/>
                        </w:rPr>
                      </w:pPr>
                      <w:r w:rsidRPr="00C4214F">
                        <w:rPr>
                          <w:color w:val="auto"/>
                          <w:sz w:val="36"/>
                        </w:rPr>
                        <w:t>March 2012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 w:rsidRPr="00305B15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62698" behindDoc="0" locked="0" layoutInCell="1" allowOverlap="1" wp14:anchorId="660A9DBE" wp14:editId="40527B68">
                <wp:simplePos x="0" y="0"/>
                <wp:positionH relativeFrom="page">
                  <wp:posOffset>1898650</wp:posOffset>
                </wp:positionH>
                <wp:positionV relativeFrom="page">
                  <wp:posOffset>2971800</wp:posOffset>
                </wp:positionV>
                <wp:extent cx="6540500" cy="1524000"/>
                <wp:effectExtent l="0" t="0" r="12700" b="0"/>
                <wp:wrapNone/>
                <wp:docPr id="10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034510D" w14:textId="77777777" w:rsidR="00F04F24" w:rsidRDefault="00F04F24" w:rsidP="00305B15">
                            <w:pPr>
                              <w:pStyle w:val="Subtitle"/>
                              <w:rPr>
                                <w:sz w:val="32"/>
                              </w:rPr>
                            </w:pPr>
                            <w:r w:rsidRPr="00305B15">
                              <w:rPr>
                                <w:sz w:val="32"/>
                              </w:rPr>
                              <w:t xml:space="preserve">Successfully completed Tasks and challenges </w:t>
                            </w:r>
                            <w:r>
                              <w:rPr>
                                <w:sz w:val="32"/>
                              </w:rPr>
                              <w:t>related to</w:t>
                            </w:r>
                          </w:p>
                          <w:p w14:paraId="7215FFCA" w14:textId="77777777" w:rsidR="00F04F24" w:rsidRPr="00305B15" w:rsidRDefault="00F04F24" w:rsidP="00305B15">
                            <w:pPr>
                              <w:pStyle w:val="Subtitle"/>
                              <w:rPr>
                                <w:sz w:val="32"/>
                              </w:rPr>
                            </w:pPr>
                            <w:r w:rsidRPr="00305B15"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72"/>
                              </w:rPr>
                              <w:t>“</w:t>
                            </w:r>
                            <w:proofErr w:type="gramStart"/>
                            <w:r>
                              <w:rPr>
                                <w:sz w:val="72"/>
                              </w:rPr>
                              <w:t>robot</w:t>
                            </w:r>
                            <w:proofErr w:type="gramEnd"/>
                            <w:r w:rsidRPr="00D24C96">
                              <w:rPr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sz w:val="72"/>
                              </w:rPr>
                              <w:t xml:space="preserve">   </w:t>
                            </w:r>
                            <w:r w:rsidRPr="00D24C96">
                              <w:rPr>
                                <w:sz w:val="72"/>
                              </w:rPr>
                              <w:t>Turning”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8" type="#_x0000_t202" style="position:absolute;margin-left:149.5pt;margin-top:234pt;width:515pt;height:120pt;z-index:2517626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" filled="f" stroked="f">
                <v:textbox inset="0,0,0,0">
                  <w:txbxContent>
                    <w:p w14:paraId="0034510D" w14:textId="77777777" w:rsidR="00F04F24" w:rsidRDefault="00F04F24" w:rsidP="00305B15">
                      <w:pPr>
                        <w:pStyle w:val="Subtitle"/>
                        <w:rPr>
                          <w:sz w:val="32"/>
                        </w:rPr>
                      </w:pPr>
                      <w:r w:rsidRPr="00305B15">
                        <w:rPr>
                          <w:sz w:val="32"/>
                        </w:rPr>
                        <w:t xml:space="preserve">Successfully completed Tasks and challenges </w:t>
                      </w:r>
                      <w:r>
                        <w:rPr>
                          <w:sz w:val="32"/>
                        </w:rPr>
                        <w:t>related to</w:t>
                      </w:r>
                    </w:p>
                    <w:p w14:paraId="7215FFCA" w14:textId="77777777" w:rsidR="00F04F24" w:rsidRPr="00305B15" w:rsidRDefault="00F04F24" w:rsidP="00305B15">
                      <w:pPr>
                        <w:pStyle w:val="Subtitle"/>
                        <w:rPr>
                          <w:sz w:val="32"/>
                        </w:rPr>
                      </w:pPr>
                      <w:r w:rsidRPr="00305B15">
                        <w:rPr>
                          <w:sz w:val="32"/>
                        </w:rPr>
                        <w:t xml:space="preserve"> </w:t>
                      </w:r>
                      <w:r>
                        <w:rPr>
                          <w:sz w:val="72"/>
                        </w:rPr>
                        <w:t>“</w:t>
                      </w:r>
                      <w:proofErr w:type="gramStart"/>
                      <w:r>
                        <w:rPr>
                          <w:sz w:val="72"/>
                        </w:rPr>
                        <w:t>robot</w:t>
                      </w:r>
                      <w:proofErr w:type="gramEnd"/>
                      <w:r w:rsidRPr="00D24C96">
                        <w:rPr>
                          <w:sz w:val="72"/>
                        </w:rPr>
                        <w:t xml:space="preserve"> </w:t>
                      </w:r>
                      <w:r>
                        <w:rPr>
                          <w:sz w:val="72"/>
                        </w:rPr>
                        <w:t xml:space="preserve">   </w:t>
                      </w:r>
                      <w:r w:rsidRPr="00D24C96">
                        <w:rPr>
                          <w:sz w:val="72"/>
                        </w:rPr>
                        <w:t>Turning”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67818" behindDoc="0" locked="0" layoutInCell="1" allowOverlap="1" wp14:anchorId="37552883" wp14:editId="58FFFA5D">
                <wp:simplePos x="0" y="0"/>
                <wp:positionH relativeFrom="page">
                  <wp:posOffset>3759200</wp:posOffset>
                </wp:positionH>
                <wp:positionV relativeFrom="page">
                  <wp:posOffset>6629400</wp:posOffset>
                </wp:positionV>
                <wp:extent cx="3307080" cy="0"/>
                <wp:effectExtent l="50800" t="25400" r="71120" b="101600"/>
                <wp:wrapNone/>
                <wp:docPr id="109" name="Straight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708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9" o:spid="_x0000_s1026" style="position:absolute;z-index:2517678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96pt,522pt" to="556.4pt,52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" strokecolor="#514639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44B04">
        <w:rPr>
          <w:noProof/>
        </w:rPr>
        <w:drawing>
          <wp:anchor distT="0" distB="0" distL="114300" distR="114300" simplePos="0" relativeHeight="251761674" behindDoc="0" locked="0" layoutInCell="1" allowOverlap="1" wp14:anchorId="6F349447" wp14:editId="4F296778">
            <wp:simplePos x="0" y="0"/>
            <wp:positionH relativeFrom="page">
              <wp:posOffset>6256020</wp:posOffset>
            </wp:positionH>
            <wp:positionV relativeFrom="page">
              <wp:posOffset>4318000</wp:posOffset>
            </wp:positionV>
            <wp:extent cx="3127375" cy="2776220"/>
            <wp:effectExtent l="0" t="0" r="0" b="0"/>
            <wp:wrapThrough wrapText="bothSides">
              <wp:wrapPolygon edited="0">
                <wp:start x="0" y="0"/>
                <wp:lineTo x="0" y="21343"/>
                <wp:lineTo x="21403" y="21343"/>
                <wp:lineTo x="21403" y="0"/>
                <wp:lineTo x="0" y="0"/>
              </wp:wrapPolygon>
            </wp:wrapThrough>
            <wp:docPr id="1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65770" behindDoc="0" locked="0" layoutInCell="1" allowOverlap="1" wp14:anchorId="02735438" wp14:editId="1D7291DB">
                <wp:simplePos x="0" y="0"/>
                <wp:positionH relativeFrom="page">
                  <wp:posOffset>3759200</wp:posOffset>
                </wp:positionH>
                <wp:positionV relativeFrom="page">
                  <wp:posOffset>5925820</wp:posOffset>
                </wp:positionV>
                <wp:extent cx="3307080" cy="0"/>
                <wp:effectExtent l="50800" t="25400" r="71120" b="10160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708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0" o:spid="_x0000_s1026" style="position:absolute;z-index:2517657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96pt,466.6pt" to="556.4pt,466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" strokecolor="#514639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44B04">
        <w:rPr>
          <w:noProof/>
        </w:rPr>
        <mc:AlternateContent>
          <mc:Choice Requires="wpg">
            <w:drawing>
              <wp:anchor distT="0" distB="0" distL="114300" distR="114300" simplePos="0" relativeHeight="251764746" behindDoc="0" locked="0" layoutInCell="1" allowOverlap="1" wp14:anchorId="4F524A2A" wp14:editId="22F4024E">
                <wp:simplePos x="0" y="0"/>
                <wp:positionH relativeFrom="page">
                  <wp:posOffset>716280</wp:posOffset>
                </wp:positionH>
                <wp:positionV relativeFrom="page">
                  <wp:posOffset>4418965</wp:posOffset>
                </wp:positionV>
                <wp:extent cx="2941320" cy="2515235"/>
                <wp:effectExtent l="0" t="0" r="5080" b="0"/>
                <wp:wrapThrough wrapText="bothSides">
                  <wp:wrapPolygon edited="0">
                    <wp:start x="8207" y="0"/>
                    <wp:lineTo x="5969" y="654"/>
                    <wp:lineTo x="2425" y="2836"/>
                    <wp:lineTo x="373" y="6544"/>
                    <wp:lineTo x="0" y="8071"/>
                    <wp:lineTo x="0" y="13306"/>
                    <wp:lineTo x="373" y="14614"/>
                    <wp:lineTo x="1492" y="17014"/>
                    <wp:lineTo x="2425" y="17450"/>
                    <wp:lineTo x="2425" y="18323"/>
                    <wp:lineTo x="6715" y="20940"/>
                    <wp:lineTo x="8953" y="21376"/>
                    <wp:lineTo x="9513" y="21376"/>
                    <wp:lineTo x="11751" y="21376"/>
                    <wp:lineTo x="12311" y="21376"/>
                    <wp:lineTo x="14736" y="20940"/>
                    <wp:lineTo x="18839" y="18323"/>
                    <wp:lineTo x="18839" y="17450"/>
                    <wp:lineTo x="19585" y="17450"/>
                    <wp:lineTo x="20891" y="14833"/>
                    <wp:lineTo x="20705" y="13960"/>
                    <wp:lineTo x="21451" y="13088"/>
                    <wp:lineTo x="21451" y="8507"/>
                    <wp:lineTo x="21078" y="6762"/>
                    <wp:lineTo x="19399" y="3926"/>
                    <wp:lineTo x="19026" y="2836"/>
                    <wp:lineTo x="15295" y="654"/>
                    <wp:lineTo x="13057" y="0"/>
                    <wp:lineTo x="8207" y="0"/>
                  </wp:wrapPolygon>
                </wp:wrapThrough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1320" cy="2515235"/>
                          <a:chOff x="0" y="0"/>
                          <a:chExt cx="2476500" cy="2260600"/>
                        </a:xfrm>
                      </wpg:grpSpPr>
                      <pic:pic xmlns:pic="http://schemas.openxmlformats.org/drawingml/2006/picture">
                        <pic:nvPicPr>
                          <pic:cNvPr id="11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3" name="Text Box 113"/>
                        <wps:cNvSpPr txBox="1"/>
                        <wps:spPr>
                          <a:xfrm>
                            <a:off x="490220" y="444803"/>
                            <a:ext cx="15494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2633B1" w14:textId="77777777" w:rsidR="00F04F24" w:rsidRPr="00305B15" w:rsidRDefault="00F04F24">
                              <w:pPr>
                                <w:rPr>
                                  <w:rFonts w:asciiTheme="majorHAnsi" w:hAnsiTheme="majorHAnsi"/>
                                  <w:b/>
                                  <w:color w:val="FFFFFF" w:themeColor="background1"/>
                                  <w:sz w:val="160"/>
                                </w:rPr>
                              </w:pPr>
                              <w:r w:rsidRPr="00305B15">
                                <w:rPr>
                                  <w:rFonts w:asciiTheme="majorHAnsi" w:hAnsiTheme="majorHAnsi"/>
                                  <w:b/>
                                  <w:color w:val="FFFFFF" w:themeColor="background1"/>
                                  <w:sz w:val="160"/>
                                </w:rPr>
                                <w:t>#1</w:t>
                              </w:r>
                            </w:p>
                            <w:p w14:paraId="329A161F" w14:textId="77777777" w:rsidR="00F04F24" w:rsidRPr="00305B15" w:rsidRDefault="00F04F24">
                              <w:pPr>
                                <w:rPr>
                                  <w:rFonts w:asciiTheme="majorHAnsi" w:hAnsiTheme="majorHAnsi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1" o:spid="_x0000_s1099" style="position:absolute;margin-left:56.4pt;margin-top:347.95pt;width:231.6pt;height:198.05pt;z-index:251764746;mso-position-horizontal-relative:page;mso-position-vertical-relative:page;mso-width-relative:margin;mso-height-relative:margin" coordsize="2476500,226060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">
                <v:shape id="Picture 3" o:spid="_x0000_s1100" type="#_x0000_t75" style="position:absolute;width:2476500;height:226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50&#10;BFvDAAAA3AAAAA8AAABkcnMvZG93bnJldi54bWxET01rAjEQvRf8D2EEL0WzhrbIahQpCIpQWvXi&#10;bdiMm8XNZN2k7vrvm0Kht3m8z1mseleLO7Wh8qxhOslAEBfeVFxqOB034xmIEJEN1p5Jw4MCrJaD&#10;pwXmxnf8RfdDLEUK4ZCjBhtjk0sZCksOw8Q3xIm7+NZhTLAtpWmxS+GulirL3qTDilODxYbeLRXX&#10;w7fTsP9QvXq2ard73eyz28u5c/7xqfVo2K/nICL18V/8596aNH+q4PeZdIFc/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nQEW8MAAADcAAAADwAAAAAAAAAAAAAAAACcAgAA&#10;ZHJzL2Rvd25yZXYueG1sUEsFBgAAAAAEAAQA9wAAAIwDAAAAAA==&#10;">
                  <v:imagedata r:id="rId15" o:title=""/>
                  <v:path arrowok="t"/>
                </v:shape>
                <v:shape id="Text Box 113" o:spid="_x0000_s1101" type="#_x0000_t202" style="position:absolute;left:490220;top:444803;width:1549400;height:1384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qi7VwwAA&#10;ANwAAAAPAAAAZHJzL2Rvd25yZXYueG1sRE9Na8JAEL0L/Q/LFHozG1uoIbqKLW3pIaJGDx6H7JgE&#10;s7Mhu03Sf98tCN7m8T5nuR5NI3rqXG1ZwSyKQRAXVtdcKjgdP6cJCOeRNTaWScEvOVivHiZLTLUd&#10;+EB97ksRQtilqKDyvk2ldEVFBl1kW+LAXWxn0AfYlVJ3OIRw08jnOH6VBmsODRW29F5Rcc1/jALK&#10;RnPcJvMPv3u7fMXnZD9kulTq6XHcLEB4Gv1dfHN/6zB/9gL/z4QL5Oo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qi7VwwAAANwAAAAPAAAAAAAAAAAAAAAAAJcCAABkcnMvZG93&#10;bnJldi54bWxQSwUGAAAAAAQABAD1AAAAhwMAAAAA&#10;" mv:complextextbox="1" filled="f" stroked="f">
                  <v:textbox>
                    <w:txbxContent>
                      <w:p w14:paraId="762633B1" w14:textId="77777777" w:rsidR="00F04F24" w:rsidRPr="00305B15" w:rsidRDefault="00F04F24">
                        <w:pPr>
                          <w:rPr>
                            <w:rFonts w:asciiTheme="majorHAnsi" w:hAnsiTheme="majorHAnsi"/>
                            <w:b/>
                            <w:color w:val="FFFFFF" w:themeColor="background1"/>
                            <w:sz w:val="160"/>
                          </w:rPr>
                        </w:pPr>
                        <w:r w:rsidRPr="00305B15">
                          <w:rPr>
                            <w:rFonts w:asciiTheme="majorHAnsi" w:hAnsiTheme="majorHAnsi"/>
                            <w:b/>
                            <w:color w:val="FFFFFF" w:themeColor="background1"/>
                            <w:sz w:val="160"/>
                          </w:rPr>
                          <w:t>#1</w:t>
                        </w:r>
                      </w:p>
                      <w:p w14:paraId="329A161F" w14:textId="77777777" w:rsidR="00F04F24" w:rsidRPr="00305B15" w:rsidRDefault="00F04F24">
                        <w:pPr>
                          <w:rPr>
                            <w:rFonts w:asciiTheme="majorHAnsi" w:hAnsiTheme="majorHAnsi"/>
                            <w:b/>
                          </w:rPr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63722" behindDoc="0" locked="0" layoutInCell="1" allowOverlap="1" wp14:anchorId="06092409" wp14:editId="27B81B81">
                <wp:simplePos x="0" y="0"/>
                <wp:positionH relativeFrom="page">
                  <wp:posOffset>685800</wp:posOffset>
                </wp:positionH>
                <wp:positionV relativeFrom="page">
                  <wp:posOffset>685800</wp:posOffset>
                </wp:positionV>
                <wp:extent cx="8686800" cy="558800"/>
                <wp:effectExtent l="0" t="0" r="0" b="0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EA7B553" w14:textId="77777777" w:rsidR="00F04F24" w:rsidRDefault="00F04F24" w:rsidP="00985C83">
                            <w:pPr>
                              <w:pStyle w:val="Title"/>
                            </w:pPr>
                            <w:r>
                              <w:t>This certifies</w:t>
                            </w:r>
                          </w:p>
                          <w:p w14:paraId="32E42238" w14:textId="77777777" w:rsidR="00F04F24" w:rsidRPr="00305B15" w:rsidRDefault="00F04F24" w:rsidP="00985C83">
                            <w:pPr>
                              <w:pStyle w:val="Title"/>
                              <w:rPr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102" type="#_x0000_t202" style="position:absolute;margin-left:54pt;margin-top:54pt;width:684pt;height:44pt;z-index:2517637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" filled="f" stroked="f">
                <v:textbox inset="0,0,0,0">
                  <w:txbxContent>
                    <w:p w14:paraId="6EA7B553" w14:textId="77777777" w:rsidR="00F04F24" w:rsidRDefault="00F04F24" w:rsidP="00985C83">
                      <w:pPr>
                        <w:pStyle w:val="Title"/>
                      </w:pPr>
                      <w:r>
                        <w:t>This certifies</w:t>
                      </w:r>
                    </w:p>
                    <w:p w14:paraId="32E42238" w14:textId="77777777" w:rsidR="00F04F24" w:rsidRPr="00305B15" w:rsidRDefault="00F04F24" w:rsidP="00985C83">
                      <w:pPr>
                        <w:pStyle w:val="Title"/>
                        <w:rPr>
                          <w:sz w:val="5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58602" behindDoc="0" locked="0" layoutInCell="1" allowOverlap="1" wp14:anchorId="5D03DA1C" wp14:editId="77D3517D">
                <wp:simplePos x="0" y="0"/>
                <wp:positionH relativeFrom="page">
                  <wp:posOffset>2291080</wp:posOffset>
                </wp:positionH>
                <wp:positionV relativeFrom="page">
                  <wp:posOffset>2171700</wp:posOffset>
                </wp:positionV>
                <wp:extent cx="5709920" cy="0"/>
                <wp:effectExtent l="0" t="0" r="30480" b="25400"/>
                <wp:wrapNone/>
                <wp:docPr id="11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99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7586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.4pt,171pt" to="630pt,17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" strokecolor="black [3213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59626" behindDoc="0" locked="0" layoutInCell="1" allowOverlap="1" wp14:anchorId="00EA2924" wp14:editId="3238FFF4">
                <wp:simplePos x="0" y="0"/>
                <wp:positionH relativeFrom="page">
                  <wp:posOffset>2291080</wp:posOffset>
                </wp:positionH>
                <wp:positionV relativeFrom="page">
                  <wp:posOffset>2832100</wp:posOffset>
                </wp:positionV>
                <wp:extent cx="5709920" cy="0"/>
                <wp:effectExtent l="0" t="0" r="30480" b="25400"/>
                <wp:wrapNone/>
                <wp:docPr id="11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99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7596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.4pt,223pt" to="630pt,22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" strokecolor="black [3213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544B04">
        <w:br w:type="page"/>
      </w:r>
      <w:r w:rsidR="00F04F24" w:rsidRPr="00C4214F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86250" behindDoc="0" locked="0" layoutInCell="1" allowOverlap="1" wp14:anchorId="6E7BD6DE" wp14:editId="35E9029F">
                <wp:simplePos x="0" y="0"/>
                <wp:positionH relativeFrom="page">
                  <wp:posOffset>3429000</wp:posOffset>
                </wp:positionH>
                <wp:positionV relativeFrom="page">
                  <wp:posOffset>2386330</wp:posOffset>
                </wp:positionV>
                <wp:extent cx="4135120" cy="585470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5120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12C8E" w14:textId="1EFAB5DF" w:rsidR="00F04F24" w:rsidRPr="00C4214F" w:rsidRDefault="00F04F24" w:rsidP="00C4214F">
                            <w:pPr>
                              <w:rPr>
                                <w:rFonts w:ascii="Big Caslon" w:hAnsi="Big Caslon" w:cs="Big Caslon"/>
                                <w:sz w:val="56"/>
                              </w:rPr>
                            </w:pPr>
                            <w:r>
                              <w:rPr>
                                <w:rFonts w:ascii="Big Caslon" w:hAnsi="Big Caslon" w:cs="Big Caslon"/>
                                <w:sz w:val="56"/>
                              </w:rPr>
                              <w:t xml:space="preserve">Zachariah and </w:t>
                            </w:r>
                            <w:proofErr w:type="spellStart"/>
                            <w:r>
                              <w:rPr>
                                <w:rFonts w:ascii="Big Caslon" w:hAnsi="Big Caslon" w:cs="Big Caslon"/>
                                <w:sz w:val="56"/>
                              </w:rPr>
                              <w:t>Samatha</w:t>
                            </w:r>
                            <w:proofErr w:type="spellEnd"/>
                          </w:p>
                          <w:p w14:paraId="78271495" w14:textId="77777777" w:rsidR="00F04F24" w:rsidRPr="00C4214F" w:rsidRDefault="00F04F24" w:rsidP="00C4214F">
                            <w:pPr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" o:spid="_x0000_s1103" type="#_x0000_t202" style="position:absolute;margin-left:270pt;margin-top:187.9pt;width:325.6pt;height:46.1pt;z-index:251786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Xn+4tYCAAAi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" mv:complextextbox="1" filled="f" stroked="f">
                <v:textbox>
                  <w:txbxContent>
                    <w:p w14:paraId="4F512C8E" w14:textId="1EFAB5DF" w:rsidR="00F04F24" w:rsidRPr="00C4214F" w:rsidRDefault="00F04F24" w:rsidP="00C4214F">
                      <w:pPr>
                        <w:rPr>
                          <w:rFonts w:ascii="Big Caslon" w:hAnsi="Big Caslon" w:cs="Big Caslon"/>
                          <w:sz w:val="56"/>
                        </w:rPr>
                      </w:pPr>
                      <w:r>
                        <w:rPr>
                          <w:rFonts w:ascii="Big Caslon" w:hAnsi="Big Caslon" w:cs="Big Caslon"/>
                          <w:sz w:val="56"/>
                        </w:rPr>
                        <w:t xml:space="preserve">Zachariah and </w:t>
                      </w:r>
                      <w:proofErr w:type="spellStart"/>
                      <w:r>
                        <w:rPr>
                          <w:rFonts w:ascii="Big Caslon" w:hAnsi="Big Caslon" w:cs="Big Caslon"/>
                          <w:sz w:val="56"/>
                        </w:rPr>
                        <w:t>Samatha</w:t>
                      </w:r>
                      <w:proofErr w:type="spellEnd"/>
                    </w:p>
                    <w:p w14:paraId="78271495" w14:textId="77777777" w:rsidR="00F04F24" w:rsidRPr="00C4214F" w:rsidRDefault="00F04F24" w:rsidP="00C4214F">
                      <w:pPr>
                        <w:rPr>
                          <w:sz w:val="3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76010" behindDoc="0" locked="0" layoutInCell="1" allowOverlap="1" wp14:anchorId="2DF72642" wp14:editId="7D83830C">
                <wp:simplePos x="0" y="0"/>
                <wp:positionH relativeFrom="page">
                  <wp:posOffset>1758950</wp:posOffset>
                </wp:positionH>
                <wp:positionV relativeFrom="page">
                  <wp:posOffset>1244600</wp:posOffset>
                </wp:positionV>
                <wp:extent cx="6540500" cy="382270"/>
                <wp:effectExtent l="0" t="0" r="12700" b="24130"/>
                <wp:wrapNone/>
                <wp:docPr id="1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E22515B" w14:textId="77777777" w:rsidR="00F04F24" w:rsidRPr="00305B15" w:rsidRDefault="00F04F24" w:rsidP="003F16DE">
                            <w:pPr>
                              <w:pStyle w:val="Subtitle"/>
                              <w:rPr>
                                <w:sz w:val="44"/>
                              </w:rPr>
                            </w:pPr>
                            <w:r w:rsidRPr="00305B15">
                              <w:rPr>
                                <w:sz w:val="44"/>
                              </w:rPr>
                              <w:t xml:space="preserve">The Engineering team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4" type="#_x0000_t202" style="position:absolute;margin-left:138.5pt;margin-top:98pt;width:515pt;height:30.1pt;z-index:2517760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" filled="f" stroked="f">
                <v:textbox inset="0,0,0,0">
                  <w:txbxContent>
                    <w:p w14:paraId="4E22515B" w14:textId="77777777" w:rsidR="00F04F24" w:rsidRPr="00305B15" w:rsidRDefault="00F04F24" w:rsidP="003F16DE">
                      <w:pPr>
                        <w:pStyle w:val="Subtitle"/>
                        <w:rPr>
                          <w:sz w:val="44"/>
                        </w:rPr>
                      </w:pPr>
                      <w:r w:rsidRPr="00305B15">
                        <w:rPr>
                          <w:sz w:val="44"/>
                        </w:rPr>
                        <w:t xml:space="preserve">The Engineering team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82154" behindDoc="0" locked="0" layoutInCell="1" allowOverlap="1" wp14:anchorId="394751BB" wp14:editId="00173BD8">
                <wp:simplePos x="0" y="0"/>
                <wp:positionH relativeFrom="page">
                  <wp:posOffset>4114800</wp:posOffset>
                </wp:positionH>
                <wp:positionV relativeFrom="page">
                  <wp:posOffset>6616700</wp:posOffset>
                </wp:positionV>
                <wp:extent cx="2971800" cy="477520"/>
                <wp:effectExtent l="0" t="0" r="0" b="508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316EA26" w14:textId="77777777" w:rsidR="00F04F24" w:rsidRPr="00C4214F" w:rsidRDefault="00F04F24" w:rsidP="00C4214F">
                            <w:pPr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  <w:r w:rsidRPr="00C4214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4214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>Jessicarae</w:t>
                            </w:r>
                            <w:proofErr w:type="spellEnd"/>
                            <w:r w:rsidRPr="00C4214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4214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>Nuñez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" o:spid="_x0000_s1105" type="#_x0000_t202" style="position:absolute;margin-left:324pt;margin-top:521pt;width:234pt;height:37.6pt;z-index:2517821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" mv:complextextbox="1" filled="f" stroked="f">
                <v:textbox>
                  <w:txbxContent>
                    <w:p w14:paraId="0316EA26" w14:textId="77777777" w:rsidR="00F04F24" w:rsidRPr="00C4214F" w:rsidRDefault="00F04F24" w:rsidP="00C4214F">
                      <w:pPr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22"/>
                          <w:szCs w:val="28"/>
                        </w:rPr>
                      </w:pPr>
                      <w:r w:rsidRPr="00C4214F">
                        <w:rPr>
                          <w:rFonts w:asciiTheme="majorHAnsi" w:hAnsiTheme="majorHAnsi"/>
                          <w:b/>
                          <w:color w:val="000000" w:themeColor="text1"/>
                          <w:sz w:val="22"/>
                          <w:szCs w:val="28"/>
                        </w:rPr>
                        <w:t xml:space="preserve"> </w:t>
                      </w:r>
                      <w:proofErr w:type="spellStart"/>
                      <w:r w:rsidRPr="00C4214F">
                        <w:rPr>
                          <w:rFonts w:asciiTheme="majorHAnsi" w:hAnsiTheme="majorHAnsi"/>
                          <w:b/>
                          <w:color w:val="000000" w:themeColor="text1"/>
                          <w:sz w:val="22"/>
                          <w:szCs w:val="28"/>
                        </w:rPr>
                        <w:t>Jessicarae</w:t>
                      </w:r>
                      <w:proofErr w:type="spellEnd"/>
                      <w:r w:rsidRPr="00C4214F">
                        <w:rPr>
                          <w:rFonts w:asciiTheme="majorHAnsi" w:hAnsiTheme="majorHAnsi"/>
                          <w:b/>
                          <w:color w:val="000000" w:themeColor="text1"/>
                          <w:sz w:val="22"/>
                          <w:szCs w:val="28"/>
                        </w:rPr>
                        <w:t xml:space="preserve"> </w:t>
                      </w:r>
                      <w:proofErr w:type="spellStart"/>
                      <w:r w:rsidRPr="00C4214F">
                        <w:rPr>
                          <w:rFonts w:asciiTheme="majorHAnsi" w:hAnsiTheme="majorHAnsi"/>
                          <w:b/>
                          <w:color w:val="000000" w:themeColor="text1"/>
                          <w:sz w:val="22"/>
                          <w:szCs w:val="28"/>
                        </w:rPr>
                        <w:t>Nuñez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 w:rsidRPr="00C4214F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784202" behindDoc="0" locked="0" layoutInCell="1" allowOverlap="1" wp14:anchorId="165F76D5" wp14:editId="675E870B">
                <wp:simplePos x="0" y="0"/>
                <wp:positionH relativeFrom="page">
                  <wp:posOffset>3886200</wp:posOffset>
                </wp:positionH>
                <wp:positionV relativeFrom="page">
                  <wp:posOffset>5842000</wp:posOffset>
                </wp:positionV>
                <wp:extent cx="2743200" cy="482600"/>
                <wp:effectExtent l="0" t="0" r="0" b="0"/>
                <wp:wrapNone/>
                <wp:docPr id="1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99DE5AB" w14:textId="77777777" w:rsidR="00F04F24" w:rsidRPr="00C4214F" w:rsidRDefault="00F04F24" w:rsidP="00C4214F">
                            <w:pPr>
                              <w:pStyle w:val="Heading1"/>
                              <w:rPr>
                                <w:color w:val="auto"/>
                                <w:sz w:val="24"/>
                              </w:rPr>
                            </w:pP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PLACEHOLDER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IF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USERNAME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instrText>Rich Bakala</w:instrText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fldChar w:fldCharType="end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="" "[Your Name]"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USERNAME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instrText>Rich Bakala</w:instrText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fldChar w:fldCharType="end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instrText>Rich Bakala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end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\* MERGEFORMAT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t>Rich Bakala</w: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6" type="#_x0000_t202" style="position:absolute;margin-left:306pt;margin-top:460pt;width:3in;height:38pt;z-index:2517842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" mv:complextextbox="1" filled="f" stroked="f">
                <v:stroke o:forcedash="t"/>
                <v:textbox inset=",7.2pt,,7.2pt">
                  <w:txbxContent>
                    <w:p w14:paraId="199DE5AB" w14:textId="77777777" w:rsidR="00F04F24" w:rsidRPr="00C4214F" w:rsidRDefault="00F04F24" w:rsidP="00C4214F">
                      <w:pPr>
                        <w:pStyle w:val="Heading1"/>
                        <w:rPr>
                          <w:color w:val="auto"/>
                          <w:sz w:val="24"/>
                        </w:rPr>
                      </w:pPr>
                      <w:r w:rsidRPr="00C4214F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PLACEHOLDER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IF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USERNAME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instrText>Rich Bakala</w:instrText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fldChar w:fldCharType="end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="" "[Your Name]"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USERNAME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instrText>Rich Bakala</w:instrText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fldChar w:fldCharType="end"/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instrText>Rich Bakala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end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\* MERGEFORMAT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 w:rsidRPr="00C4214F">
                        <w:rPr>
                          <w:color w:val="auto"/>
                          <w:sz w:val="24"/>
                        </w:rPr>
                        <w:t>Rich Bakala</w: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end"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85226" behindDoc="0" locked="0" layoutInCell="1" allowOverlap="1" wp14:anchorId="306FAB4D" wp14:editId="470B655D">
                <wp:simplePos x="0" y="0"/>
                <wp:positionH relativeFrom="page">
                  <wp:posOffset>3759200</wp:posOffset>
                </wp:positionH>
                <wp:positionV relativeFrom="page">
                  <wp:posOffset>4673600</wp:posOffset>
                </wp:positionV>
                <wp:extent cx="2743200" cy="482600"/>
                <wp:effectExtent l="0" t="0" r="0" b="0"/>
                <wp:wrapNone/>
                <wp:docPr id="12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5FDCA21" w14:textId="77777777" w:rsidR="00F04F24" w:rsidRPr="00C4214F" w:rsidRDefault="00F04F24" w:rsidP="00C4214F">
                            <w:pPr>
                              <w:pStyle w:val="Heading1"/>
                              <w:rPr>
                                <w:color w:val="auto"/>
                                <w:sz w:val="36"/>
                              </w:rPr>
                            </w:pPr>
                            <w:r w:rsidRPr="00C4214F">
                              <w:rPr>
                                <w:color w:val="auto"/>
                                <w:sz w:val="36"/>
                              </w:rPr>
                              <w:t>March 2012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7" type="#_x0000_t202" style="position:absolute;margin-left:296pt;margin-top:368pt;width:3in;height:38pt;z-index:2517852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" mv:complextextbox="1" filled="f" stroked="f">
                <v:textbox inset=",7.2pt,,7.2pt">
                  <w:txbxContent>
                    <w:p w14:paraId="35FDCA21" w14:textId="77777777" w:rsidR="00F04F24" w:rsidRPr="00C4214F" w:rsidRDefault="00F04F24" w:rsidP="00C4214F">
                      <w:pPr>
                        <w:pStyle w:val="Heading1"/>
                        <w:rPr>
                          <w:color w:val="auto"/>
                          <w:sz w:val="36"/>
                        </w:rPr>
                      </w:pPr>
                      <w:r w:rsidRPr="00C4214F">
                        <w:rPr>
                          <w:color w:val="auto"/>
                          <w:sz w:val="36"/>
                        </w:rPr>
                        <w:t>March 2012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 w:rsidRPr="00305B15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78058" behindDoc="0" locked="0" layoutInCell="1" allowOverlap="1" wp14:anchorId="1B3C8A10" wp14:editId="7C894327">
                <wp:simplePos x="0" y="0"/>
                <wp:positionH relativeFrom="page">
                  <wp:posOffset>1898650</wp:posOffset>
                </wp:positionH>
                <wp:positionV relativeFrom="page">
                  <wp:posOffset>2971800</wp:posOffset>
                </wp:positionV>
                <wp:extent cx="6540500" cy="1524000"/>
                <wp:effectExtent l="0" t="0" r="12700" b="0"/>
                <wp:wrapNone/>
                <wp:docPr id="12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C2DFB12" w14:textId="77777777" w:rsidR="00F04F24" w:rsidRDefault="00F04F24" w:rsidP="00305B15">
                            <w:pPr>
                              <w:pStyle w:val="Subtitle"/>
                              <w:rPr>
                                <w:sz w:val="32"/>
                              </w:rPr>
                            </w:pPr>
                            <w:r w:rsidRPr="00305B15">
                              <w:rPr>
                                <w:sz w:val="32"/>
                              </w:rPr>
                              <w:t xml:space="preserve">Successfully completed Tasks and challenges </w:t>
                            </w:r>
                            <w:r>
                              <w:rPr>
                                <w:sz w:val="32"/>
                              </w:rPr>
                              <w:t>related to</w:t>
                            </w:r>
                          </w:p>
                          <w:p w14:paraId="5B05A5F3" w14:textId="77777777" w:rsidR="00F04F24" w:rsidRPr="00305B15" w:rsidRDefault="00F04F24" w:rsidP="00305B15">
                            <w:pPr>
                              <w:pStyle w:val="Subtitle"/>
                              <w:rPr>
                                <w:sz w:val="32"/>
                              </w:rPr>
                            </w:pPr>
                            <w:r w:rsidRPr="00305B15"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72"/>
                              </w:rPr>
                              <w:t>“</w:t>
                            </w:r>
                            <w:proofErr w:type="gramStart"/>
                            <w:r>
                              <w:rPr>
                                <w:sz w:val="72"/>
                              </w:rPr>
                              <w:t>robot</w:t>
                            </w:r>
                            <w:proofErr w:type="gramEnd"/>
                            <w:r w:rsidRPr="00D24C96">
                              <w:rPr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sz w:val="72"/>
                              </w:rPr>
                              <w:t xml:space="preserve">   </w:t>
                            </w:r>
                            <w:r w:rsidRPr="00D24C96">
                              <w:rPr>
                                <w:sz w:val="72"/>
                              </w:rPr>
                              <w:t>Turning”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8" type="#_x0000_t202" style="position:absolute;margin-left:149.5pt;margin-top:234pt;width:515pt;height:120pt;z-index:2517780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" filled="f" stroked="f">
                <v:textbox inset="0,0,0,0">
                  <w:txbxContent>
                    <w:p w14:paraId="0C2DFB12" w14:textId="77777777" w:rsidR="00F04F24" w:rsidRDefault="00F04F24" w:rsidP="00305B15">
                      <w:pPr>
                        <w:pStyle w:val="Subtitle"/>
                        <w:rPr>
                          <w:sz w:val="32"/>
                        </w:rPr>
                      </w:pPr>
                      <w:r w:rsidRPr="00305B15">
                        <w:rPr>
                          <w:sz w:val="32"/>
                        </w:rPr>
                        <w:t xml:space="preserve">Successfully completed Tasks and challenges </w:t>
                      </w:r>
                      <w:r>
                        <w:rPr>
                          <w:sz w:val="32"/>
                        </w:rPr>
                        <w:t>related to</w:t>
                      </w:r>
                    </w:p>
                    <w:p w14:paraId="5B05A5F3" w14:textId="77777777" w:rsidR="00F04F24" w:rsidRPr="00305B15" w:rsidRDefault="00F04F24" w:rsidP="00305B15">
                      <w:pPr>
                        <w:pStyle w:val="Subtitle"/>
                        <w:rPr>
                          <w:sz w:val="32"/>
                        </w:rPr>
                      </w:pPr>
                      <w:r w:rsidRPr="00305B15">
                        <w:rPr>
                          <w:sz w:val="32"/>
                        </w:rPr>
                        <w:t xml:space="preserve"> </w:t>
                      </w:r>
                      <w:r>
                        <w:rPr>
                          <w:sz w:val="72"/>
                        </w:rPr>
                        <w:t>“</w:t>
                      </w:r>
                      <w:proofErr w:type="gramStart"/>
                      <w:r>
                        <w:rPr>
                          <w:sz w:val="72"/>
                        </w:rPr>
                        <w:t>robot</w:t>
                      </w:r>
                      <w:proofErr w:type="gramEnd"/>
                      <w:r w:rsidRPr="00D24C96">
                        <w:rPr>
                          <w:sz w:val="72"/>
                        </w:rPr>
                        <w:t xml:space="preserve"> </w:t>
                      </w:r>
                      <w:r>
                        <w:rPr>
                          <w:sz w:val="72"/>
                        </w:rPr>
                        <w:t xml:space="preserve">   </w:t>
                      </w:r>
                      <w:r w:rsidRPr="00D24C96">
                        <w:rPr>
                          <w:sz w:val="72"/>
                        </w:rPr>
                        <w:t>Turning”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83178" behindDoc="0" locked="0" layoutInCell="1" allowOverlap="1" wp14:anchorId="38E229FA" wp14:editId="57712A92">
                <wp:simplePos x="0" y="0"/>
                <wp:positionH relativeFrom="page">
                  <wp:posOffset>3759200</wp:posOffset>
                </wp:positionH>
                <wp:positionV relativeFrom="page">
                  <wp:posOffset>6629400</wp:posOffset>
                </wp:positionV>
                <wp:extent cx="3307080" cy="0"/>
                <wp:effectExtent l="50800" t="25400" r="71120" b="101600"/>
                <wp:wrapNone/>
                <wp:docPr id="125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708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5" o:spid="_x0000_s1026" style="position:absolute;z-index:2517831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96pt,522pt" to="556.4pt,52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" strokecolor="#514639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44B04">
        <w:rPr>
          <w:noProof/>
        </w:rPr>
        <w:drawing>
          <wp:anchor distT="0" distB="0" distL="114300" distR="114300" simplePos="0" relativeHeight="251777034" behindDoc="0" locked="0" layoutInCell="1" allowOverlap="1" wp14:anchorId="2B7AF935" wp14:editId="27B73BC0">
            <wp:simplePos x="0" y="0"/>
            <wp:positionH relativeFrom="page">
              <wp:posOffset>6256020</wp:posOffset>
            </wp:positionH>
            <wp:positionV relativeFrom="page">
              <wp:posOffset>4318000</wp:posOffset>
            </wp:positionV>
            <wp:extent cx="3127375" cy="2776220"/>
            <wp:effectExtent l="0" t="0" r="0" b="0"/>
            <wp:wrapThrough wrapText="bothSides">
              <wp:wrapPolygon edited="0">
                <wp:start x="0" y="0"/>
                <wp:lineTo x="0" y="21343"/>
                <wp:lineTo x="21403" y="21343"/>
                <wp:lineTo x="21403" y="0"/>
                <wp:lineTo x="0" y="0"/>
              </wp:wrapPolygon>
            </wp:wrapThrough>
            <wp:docPr id="1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81130" behindDoc="0" locked="0" layoutInCell="1" allowOverlap="1" wp14:anchorId="3B7BF1E4" wp14:editId="1CFB9A10">
                <wp:simplePos x="0" y="0"/>
                <wp:positionH relativeFrom="page">
                  <wp:posOffset>3759200</wp:posOffset>
                </wp:positionH>
                <wp:positionV relativeFrom="page">
                  <wp:posOffset>5925820</wp:posOffset>
                </wp:positionV>
                <wp:extent cx="3307080" cy="0"/>
                <wp:effectExtent l="50800" t="25400" r="71120" b="101600"/>
                <wp:wrapNone/>
                <wp:docPr id="126" name="Straight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708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6" o:spid="_x0000_s1026" style="position:absolute;z-index:2517811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96pt,466.6pt" to="556.4pt,466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" strokecolor="#514639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44B04">
        <w:rPr>
          <w:noProof/>
        </w:rPr>
        <mc:AlternateContent>
          <mc:Choice Requires="wpg">
            <w:drawing>
              <wp:anchor distT="0" distB="0" distL="114300" distR="114300" simplePos="0" relativeHeight="251780106" behindDoc="0" locked="0" layoutInCell="1" allowOverlap="1" wp14:anchorId="7B52104E" wp14:editId="16487EE5">
                <wp:simplePos x="0" y="0"/>
                <wp:positionH relativeFrom="page">
                  <wp:posOffset>716280</wp:posOffset>
                </wp:positionH>
                <wp:positionV relativeFrom="page">
                  <wp:posOffset>4418965</wp:posOffset>
                </wp:positionV>
                <wp:extent cx="2941320" cy="2515235"/>
                <wp:effectExtent l="0" t="0" r="5080" b="0"/>
                <wp:wrapThrough wrapText="bothSides">
                  <wp:wrapPolygon edited="0">
                    <wp:start x="8207" y="0"/>
                    <wp:lineTo x="5969" y="654"/>
                    <wp:lineTo x="2425" y="2836"/>
                    <wp:lineTo x="373" y="6544"/>
                    <wp:lineTo x="0" y="8071"/>
                    <wp:lineTo x="0" y="13306"/>
                    <wp:lineTo x="373" y="14614"/>
                    <wp:lineTo x="1492" y="17014"/>
                    <wp:lineTo x="2425" y="17450"/>
                    <wp:lineTo x="2425" y="18323"/>
                    <wp:lineTo x="6715" y="20940"/>
                    <wp:lineTo x="8953" y="21376"/>
                    <wp:lineTo x="9513" y="21376"/>
                    <wp:lineTo x="11751" y="21376"/>
                    <wp:lineTo x="12311" y="21376"/>
                    <wp:lineTo x="14736" y="20940"/>
                    <wp:lineTo x="18839" y="18323"/>
                    <wp:lineTo x="18839" y="17450"/>
                    <wp:lineTo x="19585" y="17450"/>
                    <wp:lineTo x="20891" y="14833"/>
                    <wp:lineTo x="20705" y="13960"/>
                    <wp:lineTo x="21451" y="13088"/>
                    <wp:lineTo x="21451" y="8507"/>
                    <wp:lineTo x="21078" y="6762"/>
                    <wp:lineTo x="19399" y="3926"/>
                    <wp:lineTo x="19026" y="2836"/>
                    <wp:lineTo x="15295" y="654"/>
                    <wp:lineTo x="13057" y="0"/>
                    <wp:lineTo x="8207" y="0"/>
                  </wp:wrapPolygon>
                </wp:wrapThrough>
                <wp:docPr id="127" name="Group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1320" cy="2515235"/>
                          <a:chOff x="0" y="0"/>
                          <a:chExt cx="2476500" cy="2260600"/>
                        </a:xfrm>
                      </wpg:grpSpPr>
                      <pic:pic xmlns:pic="http://schemas.openxmlformats.org/drawingml/2006/picture">
                        <pic:nvPicPr>
                          <pic:cNvPr id="12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9" name="Text Box 129"/>
                        <wps:cNvSpPr txBox="1"/>
                        <wps:spPr>
                          <a:xfrm>
                            <a:off x="490220" y="444803"/>
                            <a:ext cx="15494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5FFC4F" w14:textId="77777777" w:rsidR="00F04F24" w:rsidRPr="00305B15" w:rsidRDefault="00F04F24">
                              <w:pPr>
                                <w:rPr>
                                  <w:rFonts w:asciiTheme="majorHAnsi" w:hAnsiTheme="majorHAnsi"/>
                                  <w:b/>
                                  <w:color w:val="FFFFFF" w:themeColor="background1"/>
                                  <w:sz w:val="160"/>
                                </w:rPr>
                              </w:pPr>
                              <w:r w:rsidRPr="00305B15">
                                <w:rPr>
                                  <w:rFonts w:asciiTheme="majorHAnsi" w:hAnsiTheme="majorHAnsi"/>
                                  <w:b/>
                                  <w:color w:val="FFFFFF" w:themeColor="background1"/>
                                  <w:sz w:val="160"/>
                                </w:rPr>
                                <w:t>#1</w:t>
                              </w:r>
                            </w:p>
                            <w:p w14:paraId="655F1281" w14:textId="77777777" w:rsidR="00F04F24" w:rsidRPr="00305B15" w:rsidRDefault="00F04F24">
                              <w:pPr>
                                <w:rPr>
                                  <w:rFonts w:asciiTheme="majorHAnsi" w:hAnsiTheme="majorHAnsi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7" o:spid="_x0000_s1109" style="position:absolute;margin-left:56.4pt;margin-top:347.95pt;width:231.6pt;height:198.05pt;z-index:251780106;mso-position-horizontal-relative:page;mso-position-vertical-relative:page;mso-width-relative:margin;mso-height-relative:margin" coordsize="2476500,226060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">
                <v:shape id="Picture 3" o:spid="_x0000_s1110" type="#_x0000_t75" style="position:absolute;width:2476500;height:226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Hw&#10;+QzGAAAA3AAAAA8AAABkcnMvZG93bnJldi54bWxEj0FLAzEQhe+C/yGM0IvYrKEWWZsWEQotBbHV&#10;i7dhM24WN5N1k3a3/945FHqb4b1575vFagytOlGfmsgWHqcFKOIquoZrC1+f64dnUCkjO2wjk4Uz&#10;JVgtb28WWLo48J5Oh1wrCeFUogWfc1dqnSpPAdM0dsSi/cQ+YJa1r7XrcZDw0GpTFHMdsGFp8NjR&#10;m6fq93AMFnbvZjT33my3T+td8Tf7HkI8f1g7uRtfX0BlGvPVfLneOME3QivPyAR6+Q8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8fD5DMYAAADcAAAADwAAAAAAAAAAAAAAAACc&#10;AgAAZHJzL2Rvd25yZXYueG1sUEsFBgAAAAAEAAQA9wAAAI8DAAAAAA==&#10;">
                  <v:imagedata r:id="rId16" o:title=""/>
                  <v:path arrowok="t"/>
                </v:shape>
                <v:shape id="Text Box 129" o:spid="_x0000_s1111" type="#_x0000_t202" style="position:absolute;left:490220;top:444803;width:1549400;height:1384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LtOCwwAA&#10;ANwAAAAPAAAAZHJzL2Rvd25yZXYueG1sRE89b8IwEN0r8R+sQ2JrHBhoCBgEqK06ULUEBsZTfCQR&#10;8TmyXZL++7pSpW739D5vtRlMK+7kfGNZwTRJQRCXVjdcKTifXh4zED4ga2wtk4Jv8rBZjx5WmGvb&#10;85HuRahEDGGfo4I6hC6X0pc1GfSJ7Ygjd7XOYIjQVVI77GO4aeUsTefSYMOxocaO9jWVt+LLKKDD&#10;YE7v2dNz+NhdX9NL9tkfdKXUZDxslyACDeFf/Od+03H+bAG/z8QL5P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tLtOCwwAAANwAAAAPAAAAAAAAAAAAAAAAAJcCAABkcnMvZG93&#10;bnJldi54bWxQSwUGAAAAAAQABAD1AAAAhwMAAAAA&#10;" mv:complextextbox="1" filled="f" stroked="f">
                  <v:textbox>
                    <w:txbxContent>
                      <w:p w14:paraId="085FFC4F" w14:textId="77777777" w:rsidR="00F04F24" w:rsidRPr="00305B15" w:rsidRDefault="00F04F24">
                        <w:pPr>
                          <w:rPr>
                            <w:rFonts w:asciiTheme="majorHAnsi" w:hAnsiTheme="majorHAnsi"/>
                            <w:b/>
                            <w:color w:val="FFFFFF" w:themeColor="background1"/>
                            <w:sz w:val="160"/>
                          </w:rPr>
                        </w:pPr>
                        <w:r w:rsidRPr="00305B15">
                          <w:rPr>
                            <w:rFonts w:asciiTheme="majorHAnsi" w:hAnsiTheme="majorHAnsi"/>
                            <w:b/>
                            <w:color w:val="FFFFFF" w:themeColor="background1"/>
                            <w:sz w:val="160"/>
                          </w:rPr>
                          <w:t>#1</w:t>
                        </w:r>
                      </w:p>
                      <w:p w14:paraId="655F1281" w14:textId="77777777" w:rsidR="00F04F24" w:rsidRPr="00305B15" w:rsidRDefault="00F04F24">
                        <w:pPr>
                          <w:rPr>
                            <w:rFonts w:asciiTheme="majorHAnsi" w:hAnsiTheme="majorHAnsi"/>
                            <w:b/>
                          </w:rPr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79082" behindDoc="0" locked="0" layoutInCell="1" allowOverlap="1" wp14:anchorId="7638C2B9" wp14:editId="7A932180">
                <wp:simplePos x="0" y="0"/>
                <wp:positionH relativeFrom="page">
                  <wp:posOffset>685800</wp:posOffset>
                </wp:positionH>
                <wp:positionV relativeFrom="page">
                  <wp:posOffset>685800</wp:posOffset>
                </wp:positionV>
                <wp:extent cx="8686800" cy="558800"/>
                <wp:effectExtent l="0" t="0" r="0" b="0"/>
                <wp:wrapNone/>
                <wp:docPr id="13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56706D8" w14:textId="77777777" w:rsidR="00F04F24" w:rsidRDefault="00F04F24" w:rsidP="00985C83">
                            <w:pPr>
                              <w:pStyle w:val="Title"/>
                            </w:pPr>
                            <w:r>
                              <w:t>This certifies</w:t>
                            </w:r>
                          </w:p>
                          <w:p w14:paraId="0C7E93CB" w14:textId="77777777" w:rsidR="00F04F24" w:rsidRPr="00305B15" w:rsidRDefault="00F04F24" w:rsidP="00985C83">
                            <w:pPr>
                              <w:pStyle w:val="Title"/>
                              <w:rPr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112" type="#_x0000_t202" style="position:absolute;margin-left:54pt;margin-top:54pt;width:684pt;height:44pt;z-index:2517790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" filled="f" stroked="f">
                <v:textbox inset="0,0,0,0">
                  <w:txbxContent>
                    <w:p w14:paraId="756706D8" w14:textId="77777777" w:rsidR="00F04F24" w:rsidRDefault="00F04F24" w:rsidP="00985C83">
                      <w:pPr>
                        <w:pStyle w:val="Title"/>
                      </w:pPr>
                      <w:r>
                        <w:t>This certifies</w:t>
                      </w:r>
                    </w:p>
                    <w:p w14:paraId="0C7E93CB" w14:textId="77777777" w:rsidR="00F04F24" w:rsidRPr="00305B15" w:rsidRDefault="00F04F24" w:rsidP="00985C83">
                      <w:pPr>
                        <w:pStyle w:val="Title"/>
                        <w:rPr>
                          <w:sz w:val="5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73962" behindDoc="0" locked="0" layoutInCell="1" allowOverlap="1" wp14:anchorId="797913B9" wp14:editId="34F69386">
                <wp:simplePos x="0" y="0"/>
                <wp:positionH relativeFrom="page">
                  <wp:posOffset>2291080</wp:posOffset>
                </wp:positionH>
                <wp:positionV relativeFrom="page">
                  <wp:posOffset>2171700</wp:posOffset>
                </wp:positionV>
                <wp:extent cx="5709920" cy="0"/>
                <wp:effectExtent l="0" t="0" r="30480" b="25400"/>
                <wp:wrapNone/>
                <wp:docPr id="13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99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7739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.4pt,171pt" to="630pt,17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" strokecolor="black [3213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74986" behindDoc="0" locked="0" layoutInCell="1" allowOverlap="1" wp14:anchorId="72864422" wp14:editId="23F0BEFE">
                <wp:simplePos x="0" y="0"/>
                <wp:positionH relativeFrom="page">
                  <wp:posOffset>2291080</wp:posOffset>
                </wp:positionH>
                <wp:positionV relativeFrom="page">
                  <wp:posOffset>2832100</wp:posOffset>
                </wp:positionV>
                <wp:extent cx="5709920" cy="0"/>
                <wp:effectExtent l="0" t="0" r="30480" b="25400"/>
                <wp:wrapNone/>
                <wp:docPr id="13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99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7749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.4pt,223pt" to="630pt,22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" strokecolor="black [3213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544B04">
        <w:br w:type="page"/>
      </w:r>
      <w:r w:rsidR="00544B0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2634" behindDoc="0" locked="0" layoutInCell="1" allowOverlap="1" wp14:anchorId="46D23F83" wp14:editId="0F6A62DF">
                <wp:simplePos x="0" y="0"/>
                <wp:positionH relativeFrom="page">
                  <wp:posOffset>3886200</wp:posOffset>
                </wp:positionH>
                <wp:positionV relativeFrom="page">
                  <wp:posOffset>2298700</wp:posOffset>
                </wp:positionV>
                <wp:extent cx="2730500" cy="506845"/>
                <wp:effectExtent l="0" t="0" r="0" b="127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50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5A5939" w14:textId="549AE9E2" w:rsidR="00F04F24" w:rsidRPr="00C4214F" w:rsidRDefault="00F04F24" w:rsidP="00C4214F">
                            <w:pPr>
                              <w:rPr>
                                <w:rFonts w:ascii="Big Caslon" w:hAnsi="Big Caslon" w:cs="Big Caslon"/>
                                <w:sz w:val="52"/>
                              </w:rPr>
                            </w:pPr>
                            <w:r>
                              <w:rPr>
                                <w:rFonts w:ascii="Big Caslon" w:hAnsi="Big Caslon" w:cs="Big Caslon"/>
                                <w:sz w:val="52"/>
                              </w:rPr>
                              <w:t>Nathan and Jake</w:t>
                            </w:r>
                          </w:p>
                          <w:p w14:paraId="6D1DC84E" w14:textId="77777777" w:rsidR="00F04F24" w:rsidRPr="00C4214F" w:rsidRDefault="00F04F24" w:rsidP="00C4214F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4" o:spid="_x0000_s1113" type="#_x0000_t202" style="position:absolute;margin-left:306pt;margin-top:181pt;width:215pt;height:39.9pt;z-index:2518026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" mv:complextextbox="1" filled="f" stroked="f">
                <v:textbox>
                  <w:txbxContent>
                    <w:p w14:paraId="685A5939" w14:textId="549AE9E2" w:rsidR="00F04F24" w:rsidRPr="00C4214F" w:rsidRDefault="00F04F24" w:rsidP="00C4214F">
                      <w:pPr>
                        <w:rPr>
                          <w:rFonts w:ascii="Big Caslon" w:hAnsi="Big Caslon" w:cs="Big Caslon"/>
                          <w:sz w:val="52"/>
                        </w:rPr>
                      </w:pPr>
                      <w:r>
                        <w:rPr>
                          <w:rFonts w:ascii="Big Caslon" w:hAnsi="Big Caslon" w:cs="Big Caslon"/>
                          <w:sz w:val="52"/>
                        </w:rPr>
                        <w:t>Nathan and Jake</w:t>
                      </w:r>
                    </w:p>
                    <w:p w14:paraId="6D1DC84E" w14:textId="77777777" w:rsidR="00F04F24" w:rsidRPr="00C4214F" w:rsidRDefault="00F04F24" w:rsidP="00C4214F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91370" behindDoc="0" locked="0" layoutInCell="1" allowOverlap="1" wp14:anchorId="50838220" wp14:editId="18EFE5A9">
                <wp:simplePos x="0" y="0"/>
                <wp:positionH relativeFrom="page">
                  <wp:posOffset>1758950</wp:posOffset>
                </wp:positionH>
                <wp:positionV relativeFrom="page">
                  <wp:posOffset>1244600</wp:posOffset>
                </wp:positionV>
                <wp:extent cx="6540500" cy="382270"/>
                <wp:effectExtent l="0" t="0" r="12700" b="24130"/>
                <wp:wrapNone/>
                <wp:docPr id="13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94F1821" w14:textId="77777777" w:rsidR="00F04F24" w:rsidRPr="00305B15" w:rsidRDefault="00F04F24" w:rsidP="003F16DE">
                            <w:pPr>
                              <w:pStyle w:val="Subtitle"/>
                              <w:rPr>
                                <w:sz w:val="44"/>
                              </w:rPr>
                            </w:pPr>
                            <w:r w:rsidRPr="00305B15">
                              <w:rPr>
                                <w:sz w:val="44"/>
                              </w:rPr>
                              <w:t xml:space="preserve">The Engineering team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4" type="#_x0000_t202" style="position:absolute;margin-left:138.5pt;margin-top:98pt;width:515pt;height:30.1pt;z-index:2517913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" filled="f" stroked="f">
                <v:textbox inset="0,0,0,0">
                  <w:txbxContent>
                    <w:p w14:paraId="194F1821" w14:textId="77777777" w:rsidR="00F04F24" w:rsidRPr="00305B15" w:rsidRDefault="00F04F24" w:rsidP="003F16DE">
                      <w:pPr>
                        <w:pStyle w:val="Subtitle"/>
                        <w:rPr>
                          <w:sz w:val="44"/>
                        </w:rPr>
                      </w:pPr>
                      <w:r w:rsidRPr="00305B15">
                        <w:rPr>
                          <w:sz w:val="44"/>
                        </w:rPr>
                        <w:t xml:space="preserve">The Engineering team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97514" behindDoc="0" locked="0" layoutInCell="1" allowOverlap="1" wp14:anchorId="5D5D1196" wp14:editId="56789FC0">
                <wp:simplePos x="0" y="0"/>
                <wp:positionH relativeFrom="page">
                  <wp:posOffset>4114800</wp:posOffset>
                </wp:positionH>
                <wp:positionV relativeFrom="page">
                  <wp:posOffset>6616700</wp:posOffset>
                </wp:positionV>
                <wp:extent cx="2971800" cy="477520"/>
                <wp:effectExtent l="0" t="0" r="0" b="508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DB18F0E" w14:textId="77777777" w:rsidR="00F04F24" w:rsidRPr="00C4214F" w:rsidRDefault="00F04F24" w:rsidP="00C4214F">
                            <w:pPr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  <w:r w:rsidRPr="00C4214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4214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>Jessicarae</w:t>
                            </w:r>
                            <w:proofErr w:type="spellEnd"/>
                            <w:r w:rsidRPr="00C4214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4214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>Nuñez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" o:spid="_x0000_s1115" type="#_x0000_t202" style="position:absolute;margin-left:324pt;margin-top:521pt;width:234pt;height:37.6pt;z-index:2517975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" mv:complextextbox="1" filled="f" stroked="f">
                <v:textbox>
                  <w:txbxContent>
                    <w:p w14:paraId="3DB18F0E" w14:textId="77777777" w:rsidR="00F04F24" w:rsidRPr="00C4214F" w:rsidRDefault="00F04F24" w:rsidP="00C4214F">
                      <w:pPr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22"/>
                          <w:szCs w:val="28"/>
                        </w:rPr>
                      </w:pPr>
                      <w:r w:rsidRPr="00C4214F">
                        <w:rPr>
                          <w:rFonts w:asciiTheme="majorHAnsi" w:hAnsiTheme="majorHAnsi"/>
                          <w:b/>
                          <w:color w:val="000000" w:themeColor="text1"/>
                          <w:sz w:val="22"/>
                          <w:szCs w:val="28"/>
                        </w:rPr>
                        <w:t xml:space="preserve"> </w:t>
                      </w:r>
                      <w:proofErr w:type="spellStart"/>
                      <w:r w:rsidRPr="00C4214F">
                        <w:rPr>
                          <w:rFonts w:asciiTheme="majorHAnsi" w:hAnsiTheme="majorHAnsi"/>
                          <w:b/>
                          <w:color w:val="000000" w:themeColor="text1"/>
                          <w:sz w:val="22"/>
                          <w:szCs w:val="28"/>
                        </w:rPr>
                        <w:t>Jessicarae</w:t>
                      </w:r>
                      <w:proofErr w:type="spellEnd"/>
                      <w:r w:rsidRPr="00C4214F">
                        <w:rPr>
                          <w:rFonts w:asciiTheme="majorHAnsi" w:hAnsiTheme="majorHAnsi"/>
                          <w:b/>
                          <w:color w:val="000000" w:themeColor="text1"/>
                          <w:sz w:val="22"/>
                          <w:szCs w:val="28"/>
                        </w:rPr>
                        <w:t xml:space="preserve"> </w:t>
                      </w:r>
                      <w:proofErr w:type="spellStart"/>
                      <w:r w:rsidRPr="00C4214F">
                        <w:rPr>
                          <w:rFonts w:asciiTheme="majorHAnsi" w:hAnsiTheme="majorHAnsi"/>
                          <w:b/>
                          <w:color w:val="000000" w:themeColor="text1"/>
                          <w:sz w:val="22"/>
                          <w:szCs w:val="28"/>
                        </w:rPr>
                        <w:t>Nuñez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 w:rsidRPr="00C4214F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799562" behindDoc="0" locked="0" layoutInCell="1" allowOverlap="1" wp14:anchorId="6C95770B" wp14:editId="3D04C939">
                <wp:simplePos x="0" y="0"/>
                <wp:positionH relativeFrom="page">
                  <wp:posOffset>3886200</wp:posOffset>
                </wp:positionH>
                <wp:positionV relativeFrom="page">
                  <wp:posOffset>5842000</wp:posOffset>
                </wp:positionV>
                <wp:extent cx="2743200" cy="482600"/>
                <wp:effectExtent l="0" t="0" r="0" b="0"/>
                <wp:wrapNone/>
                <wp:docPr id="13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DD19A6D" w14:textId="77777777" w:rsidR="00F04F24" w:rsidRPr="00C4214F" w:rsidRDefault="00F04F24" w:rsidP="00C4214F">
                            <w:pPr>
                              <w:pStyle w:val="Heading1"/>
                              <w:rPr>
                                <w:color w:val="auto"/>
                                <w:sz w:val="24"/>
                              </w:rPr>
                            </w:pP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PLACEHOLDER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IF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USERNAME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instrText>Rich Bakala</w:instrText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fldChar w:fldCharType="end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="" "[Your Name]"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USERNAME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instrText>Rich Bakala</w:instrText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fldChar w:fldCharType="end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instrText>Rich Bakala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end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\* MERGEFORMAT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t>Rich Bakala</w: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6" type="#_x0000_t202" style="position:absolute;margin-left:306pt;margin-top:460pt;width:3in;height:38pt;z-index:2517995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" mv:complextextbox="1" filled="f" stroked="f">
                <v:stroke o:forcedash="t"/>
                <v:textbox inset=",7.2pt,,7.2pt">
                  <w:txbxContent>
                    <w:p w14:paraId="5DD19A6D" w14:textId="77777777" w:rsidR="00F04F24" w:rsidRPr="00C4214F" w:rsidRDefault="00F04F24" w:rsidP="00C4214F">
                      <w:pPr>
                        <w:pStyle w:val="Heading1"/>
                        <w:rPr>
                          <w:color w:val="auto"/>
                          <w:sz w:val="24"/>
                        </w:rPr>
                      </w:pPr>
                      <w:r w:rsidRPr="00C4214F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PLACEHOLDER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IF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USERNAME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instrText>Rich Bakala</w:instrText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fldChar w:fldCharType="end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="" "[Your Name]"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USERNAME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instrText>Rich Bakala</w:instrText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fldChar w:fldCharType="end"/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instrText>Rich Bakala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end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\* MERGEFORMAT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 w:rsidRPr="00C4214F">
                        <w:rPr>
                          <w:color w:val="auto"/>
                          <w:sz w:val="24"/>
                        </w:rPr>
                        <w:t>Rich Bakala</w: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end"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800586" behindDoc="0" locked="0" layoutInCell="1" allowOverlap="1" wp14:anchorId="7BA85CA8" wp14:editId="04F787C7">
                <wp:simplePos x="0" y="0"/>
                <wp:positionH relativeFrom="page">
                  <wp:posOffset>3759200</wp:posOffset>
                </wp:positionH>
                <wp:positionV relativeFrom="page">
                  <wp:posOffset>4673600</wp:posOffset>
                </wp:positionV>
                <wp:extent cx="2743200" cy="482600"/>
                <wp:effectExtent l="0" t="0" r="0" b="0"/>
                <wp:wrapNone/>
                <wp:docPr id="13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9C74269" w14:textId="77777777" w:rsidR="00F04F24" w:rsidRPr="00C4214F" w:rsidRDefault="00F04F24" w:rsidP="00C4214F">
                            <w:pPr>
                              <w:pStyle w:val="Heading1"/>
                              <w:rPr>
                                <w:color w:val="auto"/>
                                <w:sz w:val="36"/>
                              </w:rPr>
                            </w:pPr>
                            <w:r w:rsidRPr="00C4214F">
                              <w:rPr>
                                <w:color w:val="auto"/>
                                <w:sz w:val="36"/>
                              </w:rPr>
                              <w:t>March 2012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7" type="#_x0000_t202" style="position:absolute;margin-left:296pt;margin-top:368pt;width:3in;height:38pt;z-index:2518005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" mv:complextextbox="1" filled="f" stroked="f">
                <v:textbox inset=",7.2pt,,7.2pt">
                  <w:txbxContent>
                    <w:p w14:paraId="19C74269" w14:textId="77777777" w:rsidR="00F04F24" w:rsidRPr="00C4214F" w:rsidRDefault="00F04F24" w:rsidP="00C4214F">
                      <w:pPr>
                        <w:pStyle w:val="Heading1"/>
                        <w:rPr>
                          <w:color w:val="auto"/>
                          <w:sz w:val="36"/>
                        </w:rPr>
                      </w:pPr>
                      <w:r w:rsidRPr="00C4214F">
                        <w:rPr>
                          <w:color w:val="auto"/>
                          <w:sz w:val="36"/>
                        </w:rPr>
                        <w:t>March 2012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 w:rsidRPr="00305B15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93418" behindDoc="0" locked="0" layoutInCell="1" allowOverlap="1" wp14:anchorId="2720A2C1" wp14:editId="2A108834">
                <wp:simplePos x="0" y="0"/>
                <wp:positionH relativeFrom="page">
                  <wp:posOffset>1898650</wp:posOffset>
                </wp:positionH>
                <wp:positionV relativeFrom="page">
                  <wp:posOffset>2971800</wp:posOffset>
                </wp:positionV>
                <wp:extent cx="6540500" cy="1524000"/>
                <wp:effectExtent l="0" t="0" r="12700" b="0"/>
                <wp:wrapNone/>
                <wp:docPr id="14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77E23A3" w14:textId="77777777" w:rsidR="00F04F24" w:rsidRDefault="00F04F24" w:rsidP="00305B15">
                            <w:pPr>
                              <w:pStyle w:val="Subtitle"/>
                              <w:rPr>
                                <w:sz w:val="32"/>
                              </w:rPr>
                            </w:pPr>
                            <w:r w:rsidRPr="00305B15">
                              <w:rPr>
                                <w:sz w:val="32"/>
                              </w:rPr>
                              <w:t xml:space="preserve">Successfully completed Tasks and challenges </w:t>
                            </w:r>
                            <w:r>
                              <w:rPr>
                                <w:sz w:val="32"/>
                              </w:rPr>
                              <w:t>related to</w:t>
                            </w:r>
                          </w:p>
                          <w:p w14:paraId="4D29F4EA" w14:textId="77777777" w:rsidR="00F04F24" w:rsidRPr="00305B15" w:rsidRDefault="00F04F24" w:rsidP="00305B15">
                            <w:pPr>
                              <w:pStyle w:val="Subtitle"/>
                              <w:rPr>
                                <w:sz w:val="32"/>
                              </w:rPr>
                            </w:pPr>
                            <w:r w:rsidRPr="00305B15"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72"/>
                              </w:rPr>
                              <w:t>“</w:t>
                            </w:r>
                            <w:proofErr w:type="gramStart"/>
                            <w:r>
                              <w:rPr>
                                <w:sz w:val="72"/>
                              </w:rPr>
                              <w:t>robot</w:t>
                            </w:r>
                            <w:proofErr w:type="gramEnd"/>
                            <w:r w:rsidRPr="00D24C96">
                              <w:rPr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sz w:val="72"/>
                              </w:rPr>
                              <w:t xml:space="preserve">   </w:t>
                            </w:r>
                            <w:r w:rsidRPr="00D24C96">
                              <w:rPr>
                                <w:sz w:val="72"/>
                              </w:rPr>
                              <w:t>Turning”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8" type="#_x0000_t202" style="position:absolute;margin-left:149.5pt;margin-top:234pt;width:515pt;height:120pt;z-index:2517934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" filled="f" stroked="f">
                <v:textbox inset="0,0,0,0">
                  <w:txbxContent>
                    <w:p w14:paraId="477E23A3" w14:textId="77777777" w:rsidR="00F04F24" w:rsidRDefault="00F04F24" w:rsidP="00305B15">
                      <w:pPr>
                        <w:pStyle w:val="Subtitle"/>
                        <w:rPr>
                          <w:sz w:val="32"/>
                        </w:rPr>
                      </w:pPr>
                      <w:r w:rsidRPr="00305B15">
                        <w:rPr>
                          <w:sz w:val="32"/>
                        </w:rPr>
                        <w:t xml:space="preserve">Successfully completed Tasks and challenges </w:t>
                      </w:r>
                      <w:r>
                        <w:rPr>
                          <w:sz w:val="32"/>
                        </w:rPr>
                        <w:t>related to</w:t>
                      </w:r>
                    </w:p>
                    <w:p w14:paraId="4D29F4EA" w14:textId="77777777" w:rsidR="00F04F24" w:rsidRPr="00305B15" w:rsidRDefault="00F04F24" w:rsidP="00305B15">
                      <w:pPr>
                        <w:pStyle w:val="Subtitle"/>
                        <w:rPr>
                          <w:sz w:val="32"/>
                        </w:rPr>
                      </w:pPr>
                      <w:r w:rsidRPr="00305B15">
                        <w:rPr>
                          <w:sz w:val="32"/>
                        </w:rPr>
                        <w:t xml:space="preserve"> </w:t>
                      </w:r>
                      <w:r>
                        <w:rPr>
                          <w:sz w:val="72"/>
                        </w:rPr>
                        <w:t>“</w:t>
                      </w:r>
                      <w:proofErr w:type="gramStart"/>
                      <w:r>
                        <w:rPr>
                          <w:sz w:val="72"/>
                        </w:rPr>
                        <w:t>robot</w:t>
                      </w:r>
                      <w:proofErr w:type="gramEnd"/>
                      <w:r w:rsidRPr="00D24C96">
                        <w:rPr>
                          <w:sz w:val="72"/>
                        </w:rPr>
                        <w:t xml:space="preserve"> </w:t>
                      </w:r>
                      <w:r>
                        <w:rPr>
                          <w:sz w:val="72"/>
                        </w:rPr>
                        <w:t xml:space="preserve">   </w:t>
                      </w:r>
                      <w:r w:rsidRPr="00D24C96">
                        <w:rPr>
                          <w:sz w:val="72"/>
                        </w:rPr>
                        <w:t>Turning”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98538" behindDoc="0" locked="0" layoutInCell="1" allowOverlap="1" wp14:anchorId="5745EE4F" wp14:editId="30D4281D">
                <wp:simplePos x="0" y="0"/>
                <wp:positionH relativeFrom="page">
                  <wp:posOffset>3759200</wp:posOffset>
                </wp:positionH>
                <wp:positionV relativeFrom="page">
                  <wp:posOffset>6629400</wp:posOffset>
                </wp:positionV>
                <wp:extent cx="3307080" cy="0"/>
                <wp:effectExtent l="50800" t="25400" r="71120" b="101600"/>
                <wp:wrapNone/>
                <wp:docPr id="141" name="Straight Connector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708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1" o:spid="_x0000_s1026" style="position:absolute;z-index:2517985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96pt,522pt" to="556.4pt,52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" strokecolor="#514639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44B04">
        <w:rPr>
          <w:noProof/>
        </w:rPr>
        <w:drawing>
          <wp:anchor distT="0" distB="0" distL="114300" distR="114300" simplePos="0" relativeHeight="251792394" behindDoc="0" locked="0" layoutInCell="1" allowOverlap="1" wp14:anchorId="5613AB16" wp14:editId="4B9760EE">
            <wp:simplePos x="0" y="0"/>
            <wp:positionH relativeFrom="page">
              <wp:posOffset>6256020</wp:posOffset>
            </wp:positionH>
            <wp:positionV relativeFrom="page">
              <wp:posOffset>4318000</wp:posOffset>
            </wp:positionV>
            <wp:extent cx="3127375" cy="2776220"/>
            <wp:effectExtent l="0" t="0" r="0" b="0"/>
            <wp:wrapThrough wrapText="bothSides">
              <wp:wrapPolygon edited="0">
                <wp:start x="0" y="0"/>
                <wp:lineTo x="0" y="21343"/>
                <wp:lineTo x="21403" y="21343"/>
                <wp:lineTo x="21403" y="0"/>
                <wp:lineTo x="0" y="0"/>
              </wp:wrapPolygon>
            </wp:wrapThrough>
            <wp:docPr id="1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96490" behindDoc="0" locked="0" layoutInCell="1" allowOverlap="1" wp14:anchorId="096E608F" wp14:editId="6A7AF61C">
                <wp:simplePos x="0" y="0"/>
                <wp:positionH relativeFrom="page">
                  <wp:posOffset>3759200</wp:posOffset>
                </wp:positionH>
                <wp:positionV relativeFrom="page">
                  <wp:posOffset>5925820</wp:posOffset>
                </wp:positionV>
                <wp:extent cx="3307080" cy="0"/>
                <wp:effectExtent l="50800" t="25400" r="71120" b="101600"/>
                <wp:wrapNone/>
                <wp:docPr id="142" name="Straight Connecto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708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2" o:spid="_x0000_s1026" style="position:absolute;z-index:2517964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96pt,466.6pt" to="556.4pt,466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" strokecolor="#514639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44B04">
        <w:rPr>
          <w:noProof/>
        </w:rPr>
        <mc:AlternateContent>
          <mc:Choice Requires="wpg">
            <w:drawing>
              <wp:anchor distT="0" distB="0" distL="114300" distR="114300" simplePos="0" relativeHeight="251795466" behindDoc="0" locked="0" layoutInCell="1" allowOverlap="1" wp14:anchorId="0A4077CD" wp14:editId="6640AEF7">
                <wp:simplePos x="0" y="0"/>
                <wp:positionH relativeFrom="page">
                  <wp:posOffset>716280</wp:posOffset>
                </wp:positionH>
                <wp:positionV relativeFrom="page">
                  <wp:posOffset>4418965</wp:posOffset>
                </wp:positionV>
                <wp:extent cx="2941320" cy="2515235"/>
                <wp:effectExtent l="0" t="0" r="5080" b="0"/>
                <wp:wrapThrough wrapText="bothSides">
                  <wp:wrapPolygon edited="0">
                    <wp:start x="8207" y="0"/>
                    <wp:lineTo x="5969" y="654"/>
                    <wp:lineTo x="2425" y="2836"/>
                    <wp:lineTo x="373" y="6544"/>
                    <wp:lineTo x="0" y="8071"/>
                    <wp:lineTo x="0" y="13306"/>
                    <wp:lineTo x="373" y="14614"/>
                    <wp:lineTo x="1492" y="17014"/>
                    <wp:lineTo x="2425" y="17450"/>
                    <wp:lineTo x="2425" y="18323"/>
                    <wp:lineTo x="6715" y="20940"/>
                    <wp:lineTo x="8953" y="21376"/>
                    <wp:lineTo x="9513" y="21376"/>
                    <wp:lineTo x="11751" y="21376"/>
                    <wp:lineTo x="12311" y="21376"/>
                    <wp:lineTo x="14736" y="20940"/>
                    <wp:lineTo x="18839" y="18323"/>
                    <wp:lineTo x="18839" y="17450"/>
                    <wp:lineTo x="19585" y="17450"/>
                    <wp:lineTo x="20891" y="14833"/>
                    <wp:lineTo x="20705" y="13960"/>
                    <wp:lineTo x="21451" y="13088"/>
                    <wp:lineTo x="21451" y="8507"/>
                    <wp:lineTo x="21078" y="6762"/>
                    <wp:lineTo x="19399" y="3926"/>
                    <wp:lineTo x="19026" y="2836"/>
                    <wp:lineTo x="15295" y="654"/>
                    <wp:lineTo x="13057" y="0"/>
                    <wp:lineTo x="8207" y="0"/>
                  </wp:wrapPolygon>
                </wp:wrapThrough>
                <wp:docPr id="143" name="Group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1320" cy="2515235"/>
                          <a:chOff x="0" y="0"/>
                          <a:chExt cx="2476500" cy="2260600"/>
                        </a:xfrm>
                      </wpg:grpSpPr>
                      <pic:pic xmlns:pic="http://schemas.openxmlformats.org/drawingml/2006/picture">
                        <pic:nvPicPr>
                          <pic:cNvPr id="14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5" name="Text Box 145"/>
                        <wps:cNvSpPr txBox="1"/>
                        <wps:spPr>
                          <a:xfrm>
                            <a:off x="490220" y="444803"/>
                            <a:ext cx="15494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40E535" w14:textId="77777777" w:rsidR="00F04F24" w:rsidRPr="00305B15" w:rsidRDefault="00F04F24">
                              <w:pPr>
                                <w:rPr>
                                  <w:rFonts w:asciiTheme="majorHAnsi" w:hAnsiTheme="majorHAnsi"/>
                                  <w:b/>
                                  <w:color w:val="FFFFFF" w:themeColor="background1"/>
                                  <w:sz w:val="160"/>
                                </w:rPr>
                              </w:pPr>
                              <w:r w:rsidRPr="00305B15">
                                <w:rPr>
                                  <w:rFonts w:asciiTheme="majorHAnsi" w:hAnsiTheme="majorHAnsi"/>
                                  <w:b/>
                                  <w:color w:val="FFFFFF" w:themeColor="background1"/>
                                  <w:sz w:val="160"/>
                                </w:rPr>
                                <w:t>#1</w:t>
                              </w:r>
                            </w:p>
                            <w:p w14:paraId="21A5E923" w14:textId="77777777" w:rsidR="00F04F24" w:rsidRPr="00305B15" w:rsidRDefault="00F04F24">
                              <w:pPr>
                                <w:rPr>
                                  <w:rFonts w:asciiTheme="majorHAnsi" w:hAnsiTheme="majorHAnsi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3" o:spid="_x0000_s1119" style="position:absolute;margin-left:56.4pt;margin-top:347.95pt;width:231.6pt;height:198.05pt;z-index:251795466;mso-position-horizontal-relative:page;mso-position-vertical-relative:page;mso-width-relative:margin;mso-height-relative:margin" coordsize="2476500,226060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">
                <v:shape id="Picture 3" o:spid="_x0000_s1120" type="#_x0000_t75" style="position:absolute;width:2476500;height:226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1i&#10;FqnEAAAA3AAAAA8AAABkcnMvZG93bnJldi54bWxET01rwkAQvQv9D8sUeim6MaRFUtdQhEBFEGt7&#10;6W3IjtlgdjbNbk38911B8DaP9znLYrStOFPvG8cK5rMEBHHldMO1gu+vcroA4QOyxtYxKbiQh2L1&#10;MFlirt3An3Q+hFrEEPY5KjAhdLmUvjJk0c9cRxy5o+sthgj7WuoehxhuW5kmyau02HBsMNjR2lB1&#10;OvxZBdtdOqbPJt1sXspt8pv9DNZd9ko9PY7vbyACjeEuvrk/dJyfZXB9Jl4gV/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1iFqnEAAAA3AAAAA8AAAAAAAAAAAAAAAAAnAIA&#10;AGRycy9kb3ducmV2LnhtbFBLBQYAAAAABAAEAPcAAACNAwAAAAA=&#10;">
                  <v:imagedata r:id="rId17" o:title=""/>
                  <v:path arrowok="t"/>
                </v:shape>
                <v:shape id="Text Box 145" o:spid="_x0000_s1121" type="#_x0000_t202" style="position:absolute;left:490220;top:444803;width:1549400;height:1384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vDwnwgAA&#10;ANwAAAAPAAAAZHJzL2Rvd25yZXYueG1sRE9La8JAEL4X/A/LCN7qRtEaoqu0ouLBUl8Hj0N2TILZ&#10;2ZBdTfz3bqHQ23x8z5ktWlOKB9WusKxg0I9AEKdWF5wpOJ/W7zEI55E1lpZJwZMcLOadtxkm2jZ8&#10;oMfRZyKEsEtQQe59lUjp0pwMur6tiAN3tbVBH2CdSV1jE8JNKYdR9CENFhwacqxomVN6O96NAtq1&#10;5vQdT1b+5+u6iS7xvtnpTKlet/2cgvDU+n/xn3urw/zRGH6fCRfI+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G8PCfCAAAA3AAAAA8AAAAAAAAAAAAAAAAAlwIAAGRycy9kb3du&#10;cmV2LnhtbFBLBQYAAAAABAAEAPUAAACGAwAAAAA=&#10;" mv:complextextbox="1" filled="f" stroked="f">
                  <v:textbox>
                    <w:txbxContent>
                      <w:p w14:paraId="3140E535" w14:textId="77777777" w:rsidR="00F04F24" w:rsidRPr="00305B15" w:rsidRDefault="00F04F24">
                        <w:pPr>
                          <w:rPr>
                            <w:rFonts w:asciiTheme="majorHAnsi" w:hAnsiTheme="majorHAnsi"/>
                            <w:b/>
                            <w:color w:val="FFFFFF" w:themeColor="background1"/>
                            <w:sz w:val="160"/>
                          </w:rPr>
                        </w:pPr>
                        <w:r w:rsidRPr="00305B15">
                          <w:rPr>
                            <w:rFonts w:asciiTheme="majorHAnsi" w:hAnsiTheme="majorHAnsi"/>
                            <w:b/>
                            <w:color w:val="FFFFFF" w:themeColor="background1"/>
                            <w:sz w:val="160"/>
                          </w:rPr>
                          <w:t>#1</w:t>
                        </w:r>
                      </w:p>
                      <w:p w14:paraId="21A5E923" w14:textId="77777777" w:rsidR="00F04F24" w:rsidRPr="00305B15" w:rsidRDefault="00F04F24">
                        <w:pPr>
                          <w:rPr>
                            <w:rFonts w:asciiTheme="majorHAnsi" w:hAnsiTheme="majorHAnsi"/>
                            <w:b/>
                          </w:rPr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94442" behindDoc="0" locked="0" layoutInCell="1" allowOverlap="1" wp14:anchorId="5A851C1C" wp14:editId="3F944AF8">
                <wp:simplePos x="0" y="0"/>
                <wp:positionH relativeFrom="page">
                  <wp:posOffset>685800</wp:posOffset>
                </wp:positionH>
                <wp:positionV relativeFrom="page">
                  <wp:posOffset>685800</wp:posOffset>
                </wp:positionV>
                <wp:extent cx="8686800" cy="558800"/>
                <wp:effectExtent l="0" t="0" r="0" b="0"/>
                <wp:wrapNone/>
                <wp:docPr id="14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E968D61" w14:textId="77777777" w:rsidR="00F04F24" w:rsidRDefault="00F04F24" w:rsidP="00985C83">
                            <w:pPr>
                              <w:pStyle w:val="Title"/>
                            </w:pPr>
                            <w:r>
                              <w:t>This certifies</w:t>
                            </w:r>
                          </w:p>
                          <w:p w14:paraId="50BAA4C5" w14:textId="77777777" w:rsidR="00F04F24" w:rsidRPr="00305B15" w:rsidRDefault="00F04F24" w:rsidP="00985C83">
                            <w:pPr>
                              <w:pStyle w:val="Title"/>
                              <w:rPr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122" type="#_x0000_t202" style="position:absolute;margin-left:54pt;margin-top:54pt;width:684pt;height:44pt;z-index:2517944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" filled="f" stroked="f">
                <v:textbox inset="0,0,0,0">
                  <w:txbxContent>
                    <w:p w14:paraId="5E968D61" w14:textId="77777777" w:rsidR="00F04F24" w:rsidRDefault="00F04F24" w:rsidP="00985C83">
                      <w:pPr>
                        <w:pStyle w:val="Title"/>
                      </w:pPr>
                      <w:r>
                        <w:t>This certifies</w:t>
                      </w:r>
                    </w:p>
                    <w:p w14:paraId="50BAA4C5" w14:textId="77777777" w:rsidR="00F04F24" w:rsidRPr="00305B15" w:rsidRDefault="00F04F24" w:rsidP="00985C83">
                      <w:pPr>
                        <w:pStyle w:val="Title"/>
                        <w:rPr>
                          <w:sz w:val="5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89322" behindDoc="0" locked="0" layoutInCell="1" allowOverlap="1" wp14:anchorId="370CDC0B" wp14:editId="03626492">
                <wp:simplePos x="0" y="0"/>
                <wp:positionH relativeFrom="page">
                  <wp:posOffset>2291080</wp:posOffset>
                </wp:positionH>
                <wp:positionV relativeFrom="page">
                  <wp:posOffset>2171700</wp:posOffset>
                </wp:positionV>
                <wp:extent cx="5709920" cy="0"/>
                <wp:effectExtent l="0" t="0" r="30480" b="25400"/>
                <wp:wrapNone/>
                <wp:docPr id="147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99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7893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.4pt,171pt" to="630pt,17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" strokecolor="black [3213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790346" behindDoc="0" locked="0" layoutInCell="1" allowOverlap="1" wp14:anchorId="70B8EEF5" wp14:editId="01B41682">
                <wp:simplePos x="0" y="0"/>
                <wp:positionH relativeFrom="page">
                  <wp:posOffset>2291080</wp:posOffset>
                </wp:positionH>
                <wp:positionV relativeFrom="page">
                  <wp:posOffset>2832100</wp:posOffset>
                </wp:positionV>
                <wp:extent cx="5709920" cy="0"/>
                <wp:effectExtent l="0" t="0" r="30480" b="25400"/>
                <wp:wrapNone/>
                <wp:docPr id="14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99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7903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.4pt,223pt" to="630pt,22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" strokecolor="black [3213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544B04">
        <w:br w:type="page"/>
      </w:r>
      <w:r w:rsidR="00A75F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7994" behindDoc="0" locked="0" layoutInCell="1" allowOverlap="1" wp14:anchorId="1D3E9E7A" wp14:editId="2992087E">
                <wp:simplePos x="0" y="0"/>
                <wp:positionH relativeFrom="page">
                  <wp:posOffset>4102100</wp:posOffset>
                </wp:positionH>
                <wp:positionV relativeFrom="page">
                  <wp:posOffset>2349500</wp:posOffset>
                </wp:positionV>
                <wp:extent cx="2501900" cy="506730"/>
                <wp:effectExtent l="0" t="0" r="0" b="127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0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A6364" w14:textId="3A0DE81E" w:rsidR="00F04F24" w:rsidRPr="00C4214F" w:rsidRDefault="00A75FC6" w:rsidP="00C4214F">
                            <w:pPr>
                              <w:rPr>
                                <w:rFonts w:ascii="Big Caslon" w:hAnsi="Big Caslon" w:cs="Big Caslon"/>
                                <w:sz w:val="52"/>
                              </w:rPr>
                            </w:pPr>
                            <w:r>
                              <w:rPr>
                                <w:rFonts w:ascii="Big Caslon" w:hAnsi="Big Caslon" w:cs="Big Caslon"/>
                                <w:sz w:val="52"/>
                              </w:rPr>
                              <w:t>Zach and Xavier</w:t>
                            </w:r>
                          </w:p>
                          <w:p w14:paraId="4263CCCB" w14:textId="77777777" w:rsidR="00F04F24" w:rsidRPr="00C4214F" w:rsidRDefault="00F04F24" w:rsidP="00C4214F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0" o:spid="_x0000_s1123" type="#_x0000_t202" style="position:absolute;margin-left:323pt;margin-top:185pt;width:197pt;height:39.9pt;z-index:2518179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" mv:complextextbox="1" filled="f" stroked="f">
                <v:textbox>
                  <w:txbxContent>
                    <w:p w14:paraId="4F1A6364" w14:textId="3A0DE81E" w:rsidR="00F04F24" w:rsidRPr="00C4214F" w:rsidRDefault="00A75FC6" w:rsidP="00C4214F">
                      <w:pPr>
                        <w:rPr>
                          <w:rFonts w:ascii="Big Caslon" w:hAnsi="Big Caslon" w:cs="Big Caslon"/>
                          <w:sz w:val="52"/>
                        </w:rPr>
                      </w:pPr>
                      <w:r>
                        <w:rPr>
                          <w:rFonts w:ascii="Big Caslon" w:hAnsi="Big Caslon" w:cs="Big Caslon"/>
                          <w:sz w:val="52"/>
                        </w:rPr>
                        <w:t>Zach and Xavier</w:t>
                      </w:r>
                    </w:p>
                    <w:p w14:paraId="4263CCCB" w14:textId="77777777" w:rsidR="00F04F24" w:rsidRPr="00C4214F" w:rsidRDefault="00F04F24" w:rsidP="00C4214F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5FC6" w:rsidRPr="00C4214F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16970" behindDoc="0" locked="0" layoutInCell="1" allowOverlap="1" wp14:anchorId="2675279F" wp14:editId="49F86703">
                <wp:simplePos x="0" y="0"/>
                <wp:positionH relativeFrom="page">
                  <wp:posOffset>3886200</wp:posOffset>
                </wp:positionH>
                <wp:positionV relativeFrom="page">
                  <wp:posOffset>1689100</wp:posOffset>
                </wp:positionV>
                <wp:extent cx="2992120" cy="585470"/>
                <wp:effectExtent l="0" t="0" r="0" b="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E512E" w14:textId="2ACC5756" w:rsidR="00F04F24" w:rsidRPr="00C4214F" w:rsidRDefault="00A75FC6" w:rsidP="00C4214F">
                            <w:pPr>
                              <w:rPr>
                                <w:rFonts w:ascii="Big Caslon" w:hAnsi="Big Caslon" w:cs="Big Caslon"/>
                                <w:sz w:val="56"/>
                              </w:rPr>
                            </w:pPr>
                            <w:r>
                              <w:rPr>
                                <w:rFonts w:ascii="Big Caslon" w:hAnsi="Big Caslon" w:cs="Big Caslon"/>
                                <w:sz w:val="56"/>
                              </w:rPr>
                              <w:t>Where’s the Beef</w:t>
                            </w:r>
                          </w:p>
                          <w:p w14:paraId="285D446E" w14:textId="77777777" w:rsidR="00F04F24" w:rsidRPr="00C4214F" w:rsidRDefault="00F04F24" w:rsidP="00C4214F">
                            <w:pPr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1" o:spid="_x0000_s1124" type="#_x0000_t202" style="position:absolute;margin-left:306pt;margin-top:133pt;width:235.6pt;height:46.1pt;z-index:2518169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" mv:complextextbox="1" filled="f" stroked="f">
                <v:textbox>
                  <w:txbxContent>
                    <w:p w14:paraId="675E512E" w14:textId="2ACC5756" w:rsidR="00F04F24" w:rsidRPr="00C4214F" w:rsidRDefault="00A75FC6" w:rsidP="00C4214F">
                      <w:pPr>
                        <w:rPr>
                          <w:rFonts w:ascii="Big Caslon" w:hAnsi="Big Caslon" w:cs="Big Caslon"/>
                          <w:sz w:val="56"/>
                        </w:rPr>
                      </w:pPr>
                      <w:r>
                        <w:rPr>
                          <w:rFonts w:ascii="Big Caslon" w:hAnsi="Big Caslon" w:cs="Big Caslon"/>
                          <w:sz w:val="56"/>
                        </w:rPr>
                        <w:t>Where’s the Beef</w:t>
                      </w:r>
                    </w:p>
                    <w:p w14:paraId="285D446E" w14:textId="77777777" w:rsidR="00F04F24" w:rsidRPr="00C4214F" w:rsidRDefault="00F04F24" w:rsidP="00C4214F">
                      <w:pPr>
                        <w:rPr>
                          <w:sz w:val="3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806730" behindDoc="0" locked="0" layoutInCell="1" allowOverlap="1" wp14:anchorId="2F16FE35" wp14:editId="2023137E">
                <wp:simplePos x="0" y="0"/>
                <wp:positionH relativeFrom="page">
                  <wp:posOffset>1758950</wp:posOffset>
                </wp:positionH>
                <wp:positionV relativeFrom="page">
                  <wp:posOffset>1244600</wp:posOffset>
                </wp:positionV>
                <wp:extent cx="6540500" cy="382270"/>
                <wp:effectExtent l="0" t="0" r="12700" b="24130"/>
                <wp:wrapNone/>
                <wp:docPr id="15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2A72B49" w14:textId="77777777" w:rsidR="00F04F24" w:rsidRPr="00305B15" w:rsidRDefault="00F04F24" w:rsidP="003F16DE">
                            <w:pPr>
                              <w:pStyle w:val="Subtitle"/>
                              <w:rPr>
                                <w:sz w:val="44"/>
                              </w:rPr>
                            </w:pPr>
                            <w:r w:rsidRPr="00305B15">
                              <w:rPr>
                                <w:sz w:val="44"/>
                              </w:rPr>
                              <w:t xml:space="preserve">The Engineering team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5" type="#_x0000_t202" style="position:absolute;margin-left:138.5pt;margin-top:98pt;width:515pt;height:30.1pt;z-index:2518067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" filled="f" stroked="f">
                <v:textbox inset="0,0,0,0">
                  <w:txbxContent>
                    <w:p w14:paraId="12A72B49" w14:textId="77777777" w:rsidR="00F04F24" w:rsidRPr="00305B15" w:rsidRDefault="00F04F24" w:rsidP="003F16DE">
                      <w:pPr>
                        <w:pStyle w:val="Subtitle"/>
                        <w:rPr>
                          <w:sz w:val="44"/>
                        </w:rPr>
                      </w:pPr>
                      <w:r w:rsidRPr="00305B15">
                        <w:rPr>
                          <w:sz w:val="44"/>
                        </w:rPr>
                        <w:t xml:space="preserve">The Engineering team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812874" behindDoc="0" locked="0" layoutInCell="1" allowOverlap="1" wp14:anchorId="7CAF9340" wp14:editId="76B0ED37">
                <wp:simplePos x="0" y="0"/>
                <wp:positionH relativeFrom="page">
                  <wp:posOffset>4114800</wp:posOffset>
                </wp:positionH>
                <wp:positionV relativeFrom="page">
                  <wp:posOffset>6616700</wp:posOffset>
                </wp:positionV>
                <wp:extent cx="2971800" cy="477520"/>
                <wp:effectExtent l="0" t="0" r="0" b="508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9A1E652" w14:textId="77777777" w:rsidR="00F04F24" w:rsidRPr="00C4214F" w:rsidRDefault="00F04F24" w:rsidP="00C4214F">
                            <w:pPr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  <w:r w:rsidRPr="00C4214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4214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>Jessicarae</w:t>
                            </w:r>
                            <w:proofErr w:type="spellEnd"/>
                            <w:r w:rsidRPr="00C4214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4214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>Nuñez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" o:spid="_x0000_s1126" type="#_x0000_t202" style="position:absolute;margin-left:324pt;margin-top:521pt;width:234pt;height:37.6pt;z-index:2518128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" mv:complextextbox="1" filled="f" stroked="f">
                <v:textbox>
                  <w:txbxContent>
                    <w:p w14:paraId="19A1E652" w14:textId="77777777" w:rsidR="00F04F24" w:rsidRPr="00C4214F" w:rsidRDefault="00F04F24" w:rsidP="00C4214F">
                      <w:pPr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22"/>
                          <w:szCs w:val="28"/>
                        </w:rPr>
                      </w:pPr>
                      <w:r w:rsidRPr="00C4214F">
                        <w:rPr>
                          <w:rFonts w:asciiTheme="majorHAnsi" w:hAnsiTheme="majorHAnsi"/>
                          <w:b/>
                          <w:color w:val="000000" w:themeColor="text1"/>
                          <w:sz w:val="22"/>
                          <w:szCs w:val="28"/>
                        </w:rPr>
                        <w:t xml:space="preserve"> </w:t>
                      </w:r>
                      <w:proofErr w:type="spellStart"/>
                      <w:r w:rsidRPr="00C4214F">
                        <w:rPr>
                          <w:rFonts w:asciiTheme="majorHAnsi" w:hAnsiTheme="majorHAnsi"/>
                          <w:b/>
                          <w:color w:val="000000" w:themeColor="text1"/>
                          <w:sz w:val="22"/>
                          <w:szCs w:val="28"/>
                        </w:rPr>
                        <w:t>Jessicarae</w:t>
                      </w:r>
                      <w:proofErr w:type="spellEnd"/>
                      <w:r w:rsidRPr="00C4214F">
                        <w:rPr>
                          <w:rFonts w:asciiTheme="majorHAnsi" w:hAnsiTheme="majorHAnsi"/>
                          <w:b/>
                          <w:color w:val="000000" w:themeColor="text1"/>
                          <w:sz w:val="22"/>
                          <w:szCs w:val="28"/>
                        </w:rPr>
                        <w:t xml:space="preserve"> </w:t>
                      </w:r>
                      <w:proofErr w:type="spellStart"/>
                      <w:r w:rsidRPr="00C4214F">
                        <w:rPr>
                          <w:rFonts w:asciiTheme="majorHAnsi" w:hAnsiTheme="majorHAnsi"/>
                          <w:b/>
                          <w:color w:val="000000" w:themeColor="text1"/>
                          <w:sz w:val="22"/>
                          <w:szCs w:val="28"/>
                        </w:rPr>
                        <w:t>Nuñez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 w:rsidRPr="00C4214F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814922" behindDoc="0" locked="0" layoutInCell="1" allowOverlap="1" wp14:anchorId="7C8957A1" wp14:editId="3BF3B70C">
                <wp:simplePos x="0" y="0"/>
                <wp:positionH relativeFrom="page">
                  <wp:posOffset>3886200</wp:posOffset>
                </wp:positionH>
                <wp:positionV relativeFrom="page">
                  <wp:posOffset>5842000</wp:posOffset>
                </wp:positionV>
                <wp:extent cx="2743200" cy="482600"/>
                <wp:effectExtent l="0" t="0" r="0" b="0"/>
                <wp:wrapNone/>
                <wp:docPr id="15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B790C4B" w14:textId="77777777" w:rsidR="00F04F24" w:rsidRPr="00C4214F" w:rsidRDefault="00F04F24" w:rsidP="00C4214F">
                            <w:pPr>
                              <w:pStyle w:val="Heading1"/>
                              <w:rPr>
                                <w:color w:val="auto"/>
                                <w:sz w:val="24"/>
                              </w:rPr>
                            </w:pP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PLACEHOLDER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IF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USERNAME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instrText>Rich Bakala</w:instrText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fldChar w:fldCharType="end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="" "[Your Name]"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USERNAME 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instrText>Rich Bakala</w:instrText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fldChar w:fldCharType="end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 w:rsidRPr="00C4214F">
                              <w:rPr>
                                <w:noProof/>
                                <w:color w:val="auto"/>
                                <w:sz w:val="24"/>
                              </w:rPr>
                              <w:instrText>Rich Bakala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end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instrText xml:space="preserve"> \* MERGEFORMAT</w:instrTex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t>Rich Bakala</w:t>
                            </w:r>
                            <w:r w:rsidRPr="00C4214F">
                              <w:rPr>
                                <w:color w:val="auto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7" type="#_x0000_t202" style="position:absolute;margin-left:306pt;margin-top:460pt;width:3in;height:38pt;z-index:2518149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" mv:complextextbox="1" filled="f" stroked="f">
                <v:stroke o:forcedash="t"/>
                <v:textbox inset=",7.2pt,,7.2pt">
                  <w:txbxContent>
                    <w:p w14:paraId="6B790C4B" w14:textId="77777777" w:rsidR="00F04F24" w:rsidRPr="00C4214F" w:rsidRDefault="00F04F24" w:rsidP="00C4214F">
                      <w:pPr>
                        <w:pStyle w:val="Heading1"/>
                        <w:rPr>
                          <w:color w:val="auto"/>
                          <w:sz w:val="24"/>
                        </w:rPr>
                      </w:pPr>
                      <w:r w:rsidRPr="00C4214F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PLACEHOLDER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IF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USERNAME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instrText>Rich Bakala</w:instrText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fldChar w:fldCharType="end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="" "[Your Name]"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begin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USERNAME 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instrText>Rich Bakala</w:instrText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fldChar w:fldCharType="end"/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 w:rsidRPr="00C4214F">
                        <w:rPr>
                          <w:noProof/>
                          <w:color w:val="auto"/>
                          <w:sz w:val="24"/>
                        </w:rPr>
                        <w:instrText>Rich Bakala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end"/>
                      </w:r>
                      <w:r w:rsidRPr="00C4214F">
                        <w:rPr>
                          <w:color w:val="auto"/>
                          <w:sz w:val="24"/>
                        </w:rPr>
                        <w:instrText xml:space="preserve"> \* MERGEFORMAT</w:instrTex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separate"/>
                      </w:r>
                      <w:r w:rsidRPr="00C4214F">
                        <w:rPr>
                          <w:color w:val="auto"/>
                          <w:sz w:val="24"/>
                        </w:rPr>
                        <w:t>Rich Bakala</w:t>
                      </w:r>
                      <w:r w:rsidRPr="00C4214F">
                        <w:rPr>
                          <w:color w:val="auto"/>
                          <w:sz w:val="24"/>
                        </w:rPr>
                        <w:fldChar w:fldCharType="end"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815946" behindDoc="0" locked="0" layoutInCell="1" allowOverlap="1" wp14:anchorId="0FC20F12" wp14:editId="22C8D280">
                <wp:simplePos x="0" y="0"/>
                <wp:positionH relativeFrom="page">
                  <wp:posOffset>3759200</wp:posOffset>
                </wp:positionH>
                <wp:positionV relativeFrom="page">
                  <wp:posOffset>4673600</wp:posOffset>
                </wp:positionV>
                <wp:extent cx="2743200" cy="482600"/>
                <wp:effectExtent l="0" t="0" r="0" b="0"/>
                <wp:wrapNone/>
                <wp:docPr id="15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CE404ED" w14:textId="77777777" w:rsidR="00F04F24" w:rsidRPr="00C4214F" w:rsidRDefault="00F04F24" w:rsidP="00C4214F">
                            <w:pPr>
                              <w:pStyle w:val="Heading1"/>
                              <w:rPr>
                                <w:color w:val="auto"/>
                                <w:sz w:val="36"/>
                              </w:rPr>
                            </w:pPr>
                            <w:r w:rsidRPr="00C4214F">
                              <w:rPr>
                                <w:color w:val="auto"/>
                                <w:sz w:val="36"/>
                              </w:rPr>
                              <w:t>March 2012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8" type="#_x0000_t202" style="position:absolute;margin-left:296pt;margin-top:368pt;width:3in;height:38pt;z-index:2518159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" mv:complextextbox="1" filled="f" stroked="f">
                <v:textbox inset=",7.2pt,,7.2pt">
                  <w:txbxContent>
                    <w:p w14:paraId="3CE404ED" w14:textId="77777777" w:rsidR="00F04F24" w:rsidRPr="00C4214F" w:rsidRDefault="00F04F24" w:rsidP="00C4214F">
                      <w:pPr>
                        <w:pStyle w:val="Heading1"/>
                        <w:rPr>
                          <w:color w:val="auto"/>
                          <w:sz w:val="36"/>
                        </w:rPr>
                      </w:pPr>
                      <w:r w:rsidRPr="00C4214F">
                        <w:rPr>
                          <w:color w:val="auto"/>
                          <w:sz w:val="36"/>
                        </w:rPr>
                        <w:t>March 2012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 w:rsidRPr="00305B15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08778" behindDoc="0" locked="0" layoutInCell="1" allowOverlap="1" wp14:anchorId="0D402B61" wp14:editId="71CCE886">
                <wp:simplePos x="0" y="0"/>
                <wp:positionH relativeFrom="page">
                  <wp:posOffset>1898650</wp:posOffset>
                </wp:positionH>
                <wp:positionV relativeFrom="page">
                  <wp:posOffset>2971800</wp:posOffset>
                </wp:positionV>
                <wp:extent cx="6540500" cy="1524000"/>
                <wp:effectExtent l="0" t="0" r="12700" b="0"/>
                <wp:wrapNone/>
                <wp:docPr id="15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A1326CD" w14:textId="77777777" w:rsidR="00F04F24" w:rsidRDefault="00F04F24" w:rsidP="00305B15">
                            <w:pPr>
                              <w:pStyle w:val="Subtitle"/>
                              <w:rPr>
                                <w:sz w:val="32"/>
                              </w:rPr>
                            </w:pPr>
                            <w:r w:rsidRPr="00305B15">
                              <w:rPr>
                                <w:sz w:val="32"/>
                              </w:rPr>
                              <w:t xml:space="preserve">Successfully completed Tasks and challenges </w:t>
                            </w:r>
                            <w:r>
                              <w:rPr>
                                <w:sz w:val="32"/>
                              </w:rPr>
                              <w:t>related to</w:t>
                            </w:r>
                          </w:p>
                          <w:p w14:paraId="5BC462A2" w14:textId="77777777" w:rsidR="00F04F24" w:rsidRPr="00305B15" w:rsidRDefault="00F04F24" w:rsidP="00305B15">
                            <w:pPr>
                              <w:pStyle w:val="Subtitle"/>
                              <w:rPr>
                                <w:sz w:val="32"/>
                              </w:rPr>
                            </w:pPr>
                            <w:r w:rsidRPr="00305B15"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72"/>
                              </w:rPr>
                              <w:t>“</w:t>
                            </w:r>
                            <w:proofErr w:type="gramStart"/>
                            <w:r>
                              <w:rPr>
                                <w:sz w:val="72"/>
                              </w:rPr>
                              <w:t>robot</w:t>
                            </w:r>
                            <w:proofErr w:type="gramEnd"/>
                            <w:r w:rsidRPr="00D24C96">
                              <w:rPr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sz w:val="72"/>
                              </w:rPr>
                              <w:t xml:space="preserve">   </w:t>
                            </w:r>
                            <w:r w:rsidRPr="00D24C96">
                              <w:rPr>
                                <w:sz w:val="72"/>
                              </w:rPr>
                              <w:t>Turning”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9" type="#_x0000_t202" style="position:absolute;margin-left:149.5pt;margin-top:234pt;width:515pt;height:120pt;z-index:2518087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" filled="f" stroked="f">
                <v:textbox inset="0,0,0,0">
                  <w:txbxContent>
                    <w:p w14:paraId="4A1326CD" w14:textId="77777777" w:rsidR="00F04F24" w:rsidRDefault="00F04F24" w:rsidP="00305B15">
                      <w:pPr>
                        <w:pStyle w:val="Subtitle"/>
                        <w:rPr>
                          <w:sz w:val="32"/>
                        </w:rPr>
                      </w:pPr>
                      <w:r w:rsidRPr="00305B15">
                        <w:rPr>
                          <w:sz w:val="32"/>
                        </w:rPr>
                        <w:t xml:space="preserve">Successfully completed Tasks and challenges </w:t>
                      </w:r>
                      <w:r>
                        <w:rPr>
                          <w:sz w:val="32"/>
                        </w:rPr>
                        <w:t>related to</w:t>
                      </w:r>
                    </w:p>
                    <w:p w14:paraId="5BC462A2" w14:textId="77777777" w:rsidR="00F04F24" w:rsidRPr="00305B15" w:rsidRDefault="00F04F24" w:rsidP="00305B15">
                      <w:pPr>
                        <w:pStyle w:val="Subtitle"/>
                        <w:rPr>
                          <w:sz w:val="32"/>
                        </w:rPr>
                      </w:pPr>
                      <w:r w:rsidRPr="00305B15">
                        <w:rPr>
                          <w:sz w:val="32"/>
                        </w:rPr>
                        <w:t xml:space="preserve"> </w:t>
                      </w:r>
                      <w:r>
                        <w:rPr>
                          <w:sz w:val="72"/>
                        </w:rPr>
                        <w:t>“</w:t>
                      </w:r>
                      <w:proofErr w:type="gramStart"/>
                      <w:r>
                        <w:rPr>
                          <w:sz w:val="72"/>
                        </w:rPr>
                        <w:t>robot</w:t>
                      </w:r>
                      <w:proofErr w:type="gramEnd"/>
                      <w:r w:rsidRPr="00D24C96">
                        <w:rPr>
                          <w:sz w:val="72"/>
                        </w:rPr>
                        <w:t xml:space="preserve"> </w:t>
                      </w:r>
                      <w:r>
                        <w:rPr>
                          <w:sz w:val="72"/>
                        </w:rPr>
                        <w:t xml:space="preserve">   </w:t>
                      </w:r>
                      <w:r w:rsidRPr="00D24C96">
                        <w:rPr>
                          <w:sz w:val="72"/>
                        </w:rPr>
                        <w:t>Turning”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813898" behindDoc="0" locked="0" layoutInCell="1" allowOverlap="1" wp14:anchorId="5D015709" wp14:editId="1774E5F0">
                <wp:simplePos x="0" y="0"/>
                <wp:positionH relativeFrom="page">
                  <wp:posOffset>3759200</wp:posOffset>
                </wp:positionH>
                <wp:positionV relativeFrom="page">
                  <wp:posOffset>6629400</wp:posOffset>
                </wp:positionV>
                <wp:extent cx="3307080" cy="0"/>
                <wp:effectExtent l="50800" t="25400" r="71120" b="101600"/>
                <wp:wrapNone/>
                <wp:docPr id="157" name="Straight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708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7" o:spid="_x0000_s1026" style="position:absolute;z-index:2518138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96pt,522pt" to="556.4pt,52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" strokecolor="#514639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44B04">
        <w:rPr>
          <w:noProof/>
        </w:rPr>
        <w:drawing>
          <wp:anchor distT="0" distB="0" distL="114300" distR="114300" simplePos="0" relativeHeight="251807754" behindDoc="0" locked="0" layoutInCell="1" allowOverlap="1" wp14:anchorId="7AA5F0B7" wp14:editId="4B109617">
            <wp:simplePos x="0" y="0"/>
            <wp:positionH relativeFrom="page">
              <wp:posOffset>6256020</wp:posOffset>
            </wp:positionH>
            <wp:positionV relativeFrom="page">
              <wp:posOffset>4318000</wp:posOffset>
            </wp:positionV>
            <wp:extent cx="3127375" cy="2776220"/>
            <wp:effectExtent l="0" t="0" r="0" b="0"/>
            <wp:wrapThrough wrapText="bothSides">
              <wp:wrapPolygon edited="0">
                <wp:start x="0" y="0"/>
                <wp:lineTo x="0" y="21343"/>
                <wp:lineTo x="21403" y="21343"/>
                <wp:lineTo x="21403" y="0"/>
                <wp:lineTo x="0" y="0"/>
              </wp:wrapPolygon>
            </wp:wrapThrough>
            <wp:docPr id="16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811850" behindDoc="0" locked="0" layoutInCell="1" allowOverlap="1" wp14:anchorId="565AC2B3" wp14:editId="72EC3EC4">
                <wp:simplePos x="0" y="0"/>
                <wp:positionH relativeFrom="page">
                  <wp:posOffset>3759200</wp:posOffset>
                </wp:positionH>
                <wp:positionV relativeFrom="page">
                  <wp:posOffset>5925820</wp:posOffset>
                </wp:positionV>
                <wp:extent cx="3307080" cy="0"/>
                <wp:effectExtent l="50800" t="25400" r="71120" b="101600"/>
                <wp:wrapNone/>
                <wp:docPr id="158" name="Straight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708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8" o:spid="_x0000_s1026" style="position:absolute;z-index:2518118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96pt,466.6pt" to="556.4pt,466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" strokecolor="#514639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544B04">
        <w:rPr>
          <w:noProof/>
        </w:rPr>
        <mc:AlternateContent>
          <mc:Choice Requires="wpg">
            <w:drawing>
              <wp:anchor distT="0" distB="0" distL="114300" distR="114300" simplePos="0" relativeHeight="251810826" behindDoc="0" locked="0" layoutInCell="1" allowOverlap="1" wp14:anchorId="6C30DB10" wp14:editId="2950EA60">
                <wp:simplePos x="0" y="0"/>
                <wp:positionH relativeFrom="page">
                  <wp:posOffset>716280</wp:posOffset>
                </wp:positionH>
                <wp:positionV relativeFrom="page">
                  <wp:posOffset>4418965</wp:posOffset>
                </wp:positionV>
                <wp:extent cx="2941320" cy="2515235"/>
                <wp:effectExtent l="0" t="0" r="5080" b="0"/>
                <wp:wrapThrough wrapText="bothSides">
                  <wp:wrapPolygon edited="0">
                    <wp:start x="8207" y="0"/>
                    <wp:lineTo x="5969" y="654"/>
                    <wp:lineTo x="2425" y="2836"/>
                    <wp:lineTo x="373" y="6544"/>
                    <wp:lineTo x="0" y="8071"/>
                    <wp:lineTo x="0" y="13306"/>
                    <wp:lineTo x="373" y="14614"/>
                    <wp:lineTo x="1492" y="17014"/>
                    <wp:lineTo x="2425" y="17450"/>
                    <wp:lineTo x="2425" y="18323"/>
                    <wp:lineTo x="6715" y="20940"/>
                    <wp:lineTo x="8953" y="21376"/>
                    <wp:lineTo x="9513" y="21376"/>
                    <wp:lineTo x="11751" y="21376"/>
                    <wp:lineTo x="12311" y="21376"/>
                    <wp:lineTo x="14736" y="20940"/>
                    <wp:lineTo x="18839" y="18323"/>
                    <wp:lineTo x="18839" y="17450"/>
                    <wp:lineTo x="19585" y="17450"/>
                    <wp:lineTo x="20891" y="14833"/>
                    <wp:lineTo x="20705" y="13960"/>
                    <wp:lineTo x="21451" y="13088"/>
                    <wp:lineTo x="21451" y="8507"/>
                    <wp:lineTo x="21078" y="6762"/>
                    <wp:lineTo x="19399" y="3926"/>
                    <wp:lineTo x="19026" y="2836"/>
                    <wp:lineTo x="15295" y="654"/>
                    <wp:lineTo x="13057" y="0"/>
                    <wp:lineTo x="8207" y="0"/>
                  </wp:wrapPolygon>
                </wp:wrapThrough>
                <wp:docPr id="159" name="Group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1320" cy="2515235"/>
                          <a:chOff x="0" y="0"/>
                          <a:chExt cx="2476500" cy="2260600"/>
                        </a:xfrm>
                      </wpg:grpSpPr>
                      <pic:pic xmlns:pic="http://schemas.openxmlformats.org/drawingml/2006/picture">
                        <pic:nvPicPr>
                          <pic:cNvPr id="16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1" name="Text Box 161"/>
                        <wps:cNvSpPr txBox="1"/>
                        <wps:spPr>
                          <a:xfrm>
                            <a:off x="490220" y="444803"/>
                            <a:ext cx="15494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560E4D" w14:textId="77777777" w:rsidR="00F04F24" w:rsidRPr="00305B15" w:rsidRDefault="00F04F24">
                              <w:pPr>
                                <w:rPr>
                                  <w:rFonts w:asciiTheme="majorHAnsi" w:hAnsiTheme="majorHAnsi"/>
                                  <w:b/>
                                  <w:color w:val="FFFFFF" w:themeColor="background1"/>
                                  <w:sz w:val="160"/>
                                </w:rPr>
                              </w:pPr>
                              <w:r w:rsidRPr="00305B15">
                                <w:rPr>
                                  <w:rFonts w:asciiTheme="majorHAnsi" w:hAnsiTheme="majorHAnsi"/>
                                  <w:b/>
                                  <w:color w:val="FFFFFF" w:themeColor="background1"/>
                                  <w:sz w:val="160"/>
                                </w:rPr>
                                <w:t>#1</w:t>
                              </w:r>
                            </w:p>
                            <w:p w14:paraId="146F5374" w14:textId="77777777" w:rsidR="00F04F24" w:rsidRPr="00305B15" w:rsidRDefault="00F04F24">
                              <w:pPr>
                                <w:rPr>
                                  <w:rFonts w:asciiTheme="majorHAnsi" w:hAnsiTheme="majorHAnsi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9" o:spid="_x0000_s1130" style="position:absolute;margin-left:56.4pt;margin-top:347.95pt;width:231.6pt;height:198.05pt;z-index:251810826;mso-position-horizontal-relative:page;mso-position-vertical-relative:page;mso-width-relative:margin;mso-height-relative:margin" coordsize="2476500,226060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">
                <v:shape id="Picture 3" o:spid="_x0000_s1131" type="#_x0000_t75" style="position:absolute;width:2476500;height:226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ns&#10;TMrGAAAA3AAAAA8AAABkcnMvZG93bnJldi54bWxEj0FrwkAQhe9C/8MyBS+imwYVSV2lFISKIGp7&#10;6W3ITrOh2dk0uzXx3zuHQm8zvDfvfbPeDr5RV+piHdjA0ywDRVwGW3Nl4ON9N12BignZYhOYDNwo&#10;wnbzMFpjYUPPZ7peUqUkhGOBBlxKbaF1LB15jLPQEov2FTqPSdau0rbDXsJ9o/MsW2qPNUuDw5Ze&#10;HZXfl19v4HDMh3zi8v1+sTtkP/PP3ofbyZjx4/DyDCrRkP7Nf9dvVvCXgi/PyAR6cw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mexMysYAAADcAAAADwAAAAAAAAAAAAAAAACc&#10;AgAAZHJzL2Rvd25yZXYueG1sUEsFBgAAAAAEAAQA9wAAAI8DAAAAAA==&#10;">
                  <v:imagedata r:id="rId18" o:title=""/>
                  <v:path arrowok="t"/>
                </v:shape>
                <v:shape id="Text Box 161" o:spid="_x0000_s1132" type="#_x0000_t202" style="position:absolute;left:490220;top:444803;width:1549400;height:1384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MmZEwQAA&#10;ANwAAAAPAAAAZHJzL2Rvd25yZXYueG1sRE9Ni8IwEL0L/ocwwt401YOWahQVlT0o7qoHj0MztsVm&#10;Uppo6783Cwve5vE+Z7ZoTSmeVLvCsoLhIAJBnFpdcKbgct72YxDOI2ssLZOCFzlYzLudGSbaNvxL&#10;z5PPRAhhl6CC3PsqkdKlORl0A1sRB+5ma4M+wDqTusYmhJtSjqJoLA0WHBpyrGidU3o/PYwC2rfm&#10;fIgnG39c3XbRNf5p9jpT6qvXLqcgPLX+I/53f+swfzyEv2fCBXL+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TJmRMEAAADcAAAADwAAAAAAAAAAAAAAAACXAgAAZHJzL2Rvd25y&#10;ZXYueG1sUEsFBgAAAAAEAAQA9QAAAIUDAAAAAA==&#10;" mv:complextextbox="1" filled="f" stroked="f">
                  <v:textbox>
                    <w:txbxContent>
                      <w:p w14:paraId="24560E4D" w14:textId="77777777" w:rsidR="00F04F24" w:rsidRPr="00305B15" w:rsidRDefault="00F04F24">
                        <w:pPr>
                          <w:rPr>
                            <w:rFonts w:asciiTheme="majorHAnsi" w:hAnsiTheme="majorHAnsi"/>
                            <w:b/>
                            <w:color w:val="FFFFFF" w:themeColor="background1"/>
                            <w:sz w:val="160"/>
                          </w:rPr>
                        </w:pPr>
                        <w:r w:rsidRPr="00305B15">
                          <w:rPr>
                            <w:rFonts w:asciiTheme="majorHAnsi" w:hAnsiTheme="majorHAnsi"/>
                            <w:b/>
                            <w:color w:val="FFFFFF" w:themeColor="background1"/>
                            <w:sz w:val="160"/>
                          </w:rPr>
                          <w:t>#1</w:t>
                        </w:r>
                      </w:p>
                      <w:p w14:paraId="146F5374" w14:textId="77777777" w:rsidR="00F04F24" w:rsidRPr="00305B15" w:rsidRDefault="00F04F24">
                        <w:pPr>
                          <w:rPr>
                            <w:rFonts w:asciiTheme="majorHAnsi" w:hAnsiTheme="majorHAnsi"/>
                            <w:b/>
                          </w:rPr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809802" behindDoc="0" locked="0" layoutInCell="1" allowOverlap="1" wp14:anchorId="203C3E91" wp14:editId="42390469">
                <wp:simplePos x="0" y="0"/>
                <wp:positionH relativeFrom="page">
                  <wp:posOffset>685800</wp:posOffset>
                </wp:positionH>
                <wp:positionV relativeFrom="page">
                  <wp:posOffset>685800</wp:posOffset>
                </wp:positionV>
                <wp:extent cx="8686800" cy="558800"/>
                <wp:effectExtent l="0" t="0" r="0" b="0"/>
                <wp:wrapNone/>
                <wp:docPr id="16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3A5F92B" w14:textId="77777777" w:rsidR="00F04F24" w:rsidRDefault="00F04F24" w:rsidP="00985C83">
                            <w:pPr>
                              <w:pStyle w:val="Title"/>
                            </w:pPr>
                            <w:r>
                              <w:t>This certifies</w:t>
                            </w:r>
                          </w:p>
                          <w:p w14:paraId="6154B4D8" w14:textId="77777777" w:rsidR="00F04F24" w:rsidRPr="00305B15" w:rsidRDefault="00F04F24" w:rsidP="00985C83">
                            <w:pPr>
                              <w:pStyle w:val="Title"/>
                              <w:rPr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133" type="#_x0000_t202" style="position:absolute;margin-left:54pt;margin-top:54pt;width:684pt;height:44pt;z-index:2518098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" filled="f" stroked="f">
                <v:textbox inset="0,0,0,0">
                  <w:txbxContent>
                    <w:p w14:paraId="13A5F92B" w14:textId="77777777" w:rsidR="00F04F24" w:rsidRDefault="00F04F24" w:rsidP="00985C83">
                      <w:pPr>
                        <w:pStyle w:val="Title"/>
                      </w:pPr>
                      <w:r>
                        <w:t>This certifies</w:t>
                      </w:r>
                    </w:p>
                    <w:p w14:paraId="6154B4D8" w14:textId="77777777" w:rsidR="00F04F24" w:rsidRPr="00305B15" w:rsidRDefault="00F04F24" w:rsidP="00985C83">
                      <w:pPr>
                        <w:pStyle w:val="Title"/>
                        <w:rPr>
                          <w:sz w:val="5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804682" behindDoc="0" locked="0" layoutInCell="1" allowOverlap="1" wp14:anchorId="206B11C7" wp14:editId="4695CCC5">
                <wp:simplePos x="0" y="0"/>
                <wp:positionH relativeFrom="page">
                  <wp:posOffset>2291080</wp:posOffset>
                </wp:positionH>
                <wp:positionV relativeFrom="page">
                  <wp:posOffset>2171700</wp:posOffset>
                </wp:positionV>
                <wp:extent cx="5709920" cy="0"/>
                <wp:effectExtent l="0" t="0" r="30480" b="25400"/>
                <wp:wrapNone/>
                <wp:docPr id="16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99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8046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.4pt,171pt" to="630pt,17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" strokecolor="black [3213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544B04">
        <w:rPr>
          <w:noProof/>
        </w:rPr>
        <mc:AlternateContent>
          <mc:Choice Requires="wps">
            <w:drawing>
              <wp:anchor distT="0" distB="0" distL="114300" distR="114300" simplePos="0" relativeHeight="251805706" behindDoc="0" locked="0" layoutInCell="1" allowOverlap="1" wp14:anchorId="7BDD745C" wp14:editId="79C5E29B">
                <wp:simplePos x="0" y="0"/>
                <wp:positionH relativeFrom="page">
                  <wp:posOffset>2291080</wp:posOffset>
                </wp:positionH>
                <wp:positionV relativeFrom="page">
                  <wp:posOffset>2832100</wp:posOffset>
                </wp:positionV>
                <wp:extent cx="5709920" cy="0"/>
                <wp:effectExtent l="0" t="0" r="30480" b="25400"/>
                <wp:wrapNone/>
                <wp:docPr id="16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99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8057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.4pt,223pt" to="630pt,22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" strokecolor="black [3213]" strokeweight="1pt">
                <v:shadow opacity="22938f" mv:blur="38100f" offset="0,2pt"/>
                <w10:wrap anchorx="page" anchory="page"/>
              </v:line>
            </w:pict>
          </mc:Fallback>
        </mc:AlternateContent>
      </w:r>
    </w:p>
    <w:sectPr w:rsidR="00305B15" w:rsidSect="003F16D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5840" w:h="12240" w:orient="landscape"/>
      <w:pgMar w:top="1080" w:right="1080" w:bottom="10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C300E2" w14:textId="77777777" w:rsidR="00931F40" w:rsidRDefault="00931F40">
      <w:r>
        <w:separator/>
      </w:r>
    </w:p>
  </w:endnote>
  <w:endnote w:type="continuationSeparator" w:id="0">
    <w:p w14:paraId="6D03B7FC" w14:textId="77777777" w:rsidR="00931F40" w:rsidRDefault="00931F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Edwardian Script ITC">
    <w:panose1 w:val="030303020407070D0804"/>
    <w:charset w:val="00"/>
    <w:family w:val="auto"/>
    <w:pitch w:val="variable"/>
    <w:sig w:usb0="00000003" w:usb1="00000000" w:usb2="00000000" w:usb3="00000000" w:csb0="00000001" w:csb1="00000000"/>
  </w:font>
  <w:font w:name="ヒラギノ丸ゴ Pro W4">
    <w:charset w:val="4E"/>
    <w:family w:val="auto"/>
    <w:pitch w:val="variable"/>
    <w:sig w:usb0="E00002FF" w:usb1="7AC7FFFF" w:usb2="00000012" w:usb3="00000000" w:csb0="0002000D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Engravers MT">
    <w:panose1 w:val="02090707080505020304"/>
    <w:charset w:val="00"/>
    <w:family w:val="auto"/>
    <w:pitch w:val="variable"/>
    <w:sig w:usb0="00000003" w:usb1="00000000" w:usb2="00000000" w:usb3="00000000" w:csb0="00000001" w:csb1="00000000"/>
  </w:font>
  <w:font w:name="メイリオ">
    <w:charset w:val="4E"/>
    <w:family w:val="auto"/>
    <w:pitch w:val="variable"/>
    <w:sig w:usb0="E10102FF" w:usb1="EAC7FFFF" w:usb2="00010012" w:usb3="00000000" w:csb0="0002009F" w:csb1="00000000"/>
  </w:font>
  <w:font w:name="Big Caslon">
    <w:panose1 w:val="02000603090000020003"/>
    <w:charset w:val="00"/>
    <w:family w:val="auto"/>
    <w:pitch w:val="variable"/>
    <w:sig w:usb0="80000063" w:usb1="00000000" w:usb2="00000000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E637F9" w14:textId="77777777" w:rsidR="00F04F24" w:rsidRDefault="00F04F2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42C246" w14:textId="77777777" w:rsidR="00F04F24" w:rsidRDefault="00F04F24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1271ED" w14:textId="77777777" w:rsidR="00F04F24" w:rsidRDefault="00F04F2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C316B2" w14:textId="77777777" w:rsidR="00931F40" w:rsidRDefault="00931F40">
      <w:r>
        <w:separator/>
      </w:r>
    </w:p>
  </w:footnote>
  <w:footnote w:type="continuationSeparator" w:id="0">
    <w:p w14:paraId="47F63DA8" w14:textId="77777777" w:rsidR="00931F40" w:rsidRDefault="00931F4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F3B2B9" w14:textId="77777777" w:rsidR="00F04F24" w:rsidRDefault="00F04F2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F5566B" w14:textId="77777777" w:rsidR="00F04F24" w:rsidRDefault="00F04F24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3A72A7C5" wp14:editId="5B9AF533">
          <wp:simplePos x="0" y="0"/>
          <wp:positionH relativeFrom="page">
            <wp:posOffset>2291080</wp:posOffset>
          </wp:positionH>
          <wp:positionV relativeFrom="page">
            <wp:posOffset>1130300</wp:posOffset>
          </wp:positionV>
          <wp:extent cx="5476240" cy="5511800"/>
          <wp:effectExtent l="25400" t="0" r="10160" b="0"/>
          <wp:wrapTight wrapText="bothSides">
            <wp:wrapPolygon edited="0">
              <wp:start x="11822" y="0"/>
              <wp:lineTo x="11121" y="299"/>
              <wp:lineTo x="9417" y="1493"/>
              <wp:lineTo x="2304" y="1792"/>
              <wp:lineTo x="2304" y="3185"/>
              <wp:lineTo x="1202" y="3185"/>
              <wp:lineTo x="1503" y="4778"/>
              <wp:lineTo x="200" y="6271"/>
              <wp:lineTo x="1503" y="7963"/>
              <wp:lineTo x="601" y="7963"/>
              <wp:lineTo x="601" y="8162"/>
              <wp:lineTo x="2104" y="9556"/>
              <wp:lineTo x="1403" y="11148"/>
              <wp:lineTo x="1403" y="11646"/>
              <wp:lineTo x="6212" y="12741"/>
              <wp:lineTo x="2304" y="12940"/>
              <wp:lineTo x="2304" y="14135"/>
              <wp:lineTo x="7915" y="14334"/>
              <wp:lineTo x="-100" y="15727"/>
              <wp:lineTo x="701" y="17519"/>
              <wp:lineTo x="3607" y="19112"/>
              <wp:lineTo x="1403" y="19211"/>
              <wp:lineTo x="1503" y="19510"/>
              <wp:lineTo x="5310" y="20704"/>
              <wp:lineTo x="5410" y="21500"/>
              <wp:lineTo x="5911" y="21500"/>
              <wp:lineTo x="7213" y="21500"/>
              <wp:lineTo x="12223" y="20903"/>
              <wp:lineTo x="17532" y="20704"/>
              <wp:lineTo x="21039" y="20107"/>
              <wp:lineTo x="20839" y="19112"/>
              <wp:lineTo x="21139" y="17618"/>
              <wp:lineTo x="21139" y="17519"/>
              <wp:lineTo x="20839" y="16026"/>
              <wp:lineTo x="20939" y="15926"/>
              <wp:lineTo x="21640" y="14533"/>
              <wp:lineTo x="21640" y="12641"/>
              <wp:lineTo x="20738" y="12243"/>
              <wp:lineTo x="18334" y="10850"/>
              <wp:lineTo x="16731" y="9655"/>
              <wp:lineTo x="16130" y="9556"/>
              <wp:lineTo x="12022" y="7963"/>
              <wp:lineTo x="12022" y="4778"/>
              <wp:lineTo x="12623" y="3285"/>
              <wp:lineTo x="12623" y="3185"/>
              <wp:lineTo x="13525" y="2090"/>
              <wp:lineTo x="13425" y="1792"/>
              <wp:lineTo x="12223" y="1593"/>
              <wp:lineTo x="15128" y="0"/>
              <wp:lineTo x="11822" y="0"/>
            </wp:wrapPolygon>
          </wp:wrapTight>
          <wp:docPr id="16" name="Picture 3" descr="Macintosh HD:Users:microsoftcorporation:Desktop:p2-spec-Certificates-FC4:Assets:dove-Tra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microsoftcorporation:Desktop:p2-spec-Certificates-FC4:Assets:dove-Tran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6240" cy="5511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290C5F" w14:textId="77777777" w:rsidR="00F04F24" w:rsidRDefault="00F04F2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305B15"/>
    <w:rsid w:val="000175F4"/>
    <w:rsid w:val="000C04B0"/>
    <w:rsid w:val="001277EB"/>
    <w:rsid w:val="001726E6"/>
    <w:rsid w:val="00190C46"/>
    <w:rsid w:val="001A5030"/>
    <w:rsid w:val="00255D06"/>
    <w:rsid w:val="00256C10"/>
    <w:rsid w:val="00261455"/>
    <w:rsid w:val="00305126"/>
    <w:rsid w:val="00305B15"/>
    <w:rsid w:val="003E57C4"/>
    <w:rsid w:val="003F16DE"/>
    <w:rsid w:val="00516A24"/>
    <w:rsid w:val="00542B0E"/>
    <w:rsid w:val="00544B04"/>
    <w:rsid w:val="00584305"/>
    <w:rsid w:val="006270E6"/>
    <w:rsid w:val="00631DE6"/>
    <w:rsid w:val="00640B7F"/>
    <w:rsid w:val="008A45E1"/>
    <w:rsid w:val="00931F40"/>
    <w:rsid w:val="009465A1"/>
    <w:rsid w:val="00985C83"/>
    <w:rsid w:val="009D3B37"/>
    <w:rsid w:val="00A75FC6"/>
    <w:rsid w:val="00B14161"/>
    <w:rsid w:val="00B45014"/>
    <w:rsid w:val="00BB1769"/>
    <w:rsid w:val="00C4214F"/>
    <w:rsid w:val="00CE583D"/>
    <w:rsid w:val="00D17C91"/>
    <w:rsid w:val="00D24C96"/>
    <w:rsid w:val="00E324C5"/>
    <w:rsid w:val="00E828AC"/>
    <w:rsid w:val="00F04F2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8B589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214F"/>
  </w:style>
  <w:style w:type="paragraph" w:styleId="Heading1">
    <w:name w:val="heading 1"/>
    <w:basedOn w:val="Normal"/>
    <w:link w:val="Heading1Char"/>
    <w:uiPriority w:val="9"/>
    <w:qFormat/>
    <w:rsid w:val="003F16DE"/>
    <w:pPr>
      <w:jc w:val="center"/>
      <w:outlineLvl w:val="0"/>
    </w:pPr>
    <w:rPr>
      <w:rFonts w:asciiTheme="majorHAnsi" w:eastAsiaTheme="majorEastAsia" w:hAnsiTheme="majorHAnsi" w:cstheme="majorBidi"/>
      <w:bCs/>
      <w:color w:val="000000" w:themeColor="text1"/>
      <w:sz w:val="2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16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16DE"/>
  </w:style>
  <w:style w:type="paragraph" w:styleId="Footer">
    <w:name w:val="footer"/>
    <w:basedOn w:val="Normal"/>
    <w:link w:val="FooterChar"/>
    <w:uiPriority w:val="99"/>
    <w:unhideWhenUsed/>
    <w:rsid w:val="003F16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16DE"/>
  </w:style>
  <w:style w:type="paragraph" w:styleId="Subtitle">
    <w:name w:val="Subtitle"/>
    <w:basedOn w:val="Normal"/>
    <w:link w:val="SubtitleChar"/>
    <w:uiPriority w:val="11"/>
    <w:qFormat/>
    <w:rsid w:val="003F16DE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000000" w:themeColor="text1"/>
      <w:sz w:val="16"/>
    </w:rPr>
  </w:style>
  <w:style w:type="character" w:customStyle="1" w:styleId="SubtitleChar">
    <w:name w:val="Subtitle Char"/>
    <w:basedOn w:val="DefaultParagraphFont"/>
    <w:link w:val="Subtitle"/>
    <w:uiPriority w:val="11"/>
    <w:rsid w:val="003F16DE"/>
    <w:rPr>
      <w:rFonts w:asciiTheme="majorHAnsi" w:eastAsiaTheme="majorEastAsia" w:hAnsiTheme="majorHAnsi" w:cstheme="majorBidi"/>
      <w:b/>
      <w:iCs/>
      <w:color w:val="000000" w:themeColor="text1"/>
      <w:sz w:val="16"/>
    </w:rPr>
  </w:style>
  <w:style w:type="paragraph" w:styleId="Title">
    <w:name w:val="Title"/>
    <w:basedOn w:val="Normal"/>
    <w:link w:val="TitleChar"/>
    <w:uiPriority w:val="10"/>
    <w:qFormat/>
    <w:rsid w:val="003F16DE"/>
    <w:pPr>
      <w:jc w:val="center"/>
    </w:pPr>
    <w:rPr>
      <w:rFonts w:asciiTheme="majorHAnsi" w:eastAsiaTheme="majorEastAsia" w:hAnsiTheme="majorHAnsi" w:cstheme="majorBidi"/>
      <w:color w:val="C4262D" w:themeColor="text2"/>
      <w:spacing w:val="60"/>
      <w:sz w:val="8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F16DE"/>
    <w:rPr>
      <w:rFonts w:asciiTheme="majorHAnsi" w:eastAsiaTheme="majorEastAsia" w:hAnsiTheme="majorHAnsi" w:cstheme="majorBidi"/>
      <w:color w:val="C4262D" w:themeColor="text2"/>
      <w:spacing w:val="60"/>
      <w:sz w:val="80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3F16DE"/>
    <w:rPr>
      <w:rFonts w:asciiTheme="majorHAnsi" w:eastAsiaTheme="majorEastAsia" w:hAnsiTheme="majorHAnsi" w:cstheme="majorBidi"/>
      <w:bCs/>
      <w:color w:val="000000" w:themeColor="text1"/>
      <w:sz w:val="20"/>
      <w:szCs w:val="32"/>
    </w:rPr>
  </w:style>
  <w:style w:type="paragraph" w:customStyle="1" w:styleId="Recipient">
    <w:name w:val="Recipient"/>
    <w:basedOn w:val="Normal"/>
    <w:link w:val="RecipientChar"/>
    <w:qFormat/>
    <w:rsid w:val="003F16DE"/>
    <w:pPr>
      <w:jc w:val="center"/>
    </w:pPr>
    <w:rPr>
      <w:color w:val="8F8A00" w:themeColor="background2"/>
      <w:sz w:val="120"/>
    </w:rPr>
  </w:style>
  <w:style w:type="character" w:customStyle="1" w:styleId="RecipientChar">
    <w:name w:val="Recipient Char"/>
    <w:basedOn w:val="DefaultParagraphFont"/>
    <w:link w:val="Recipient"/>
    <w:rsid w:val="003F16DE"/>
    <w:rPr>
      <w:color w:val="8F8A00" w:themeColor="background2"/>
      <w:sz w:val="120"/>
    </w:rPr>
  </w:style>
  <w:style w:type="paragraph" w:styleId="Date">
    <w:name w:val="Date"/>
    <w:basedOn w:val="Normal"/>
    <w:link w:val="DateChar"/>
    <w:uiPriority w:val="99"/>
    <w:semiHidden/>
    <w:unhideWhenUsed/>
    <w:rsid w:val="003F16DE"/>
    <w:pPr>
      <w:jc w:val="center"/>
    </w:pPr>
    <w:rPr>
      <w:rFonts w:asciiTheme="majorHAnsi" w:eastAsiaTheme="majorEastAsia" w:hAnsiTheme="majorHAnsi" w:cstheme="majorBidi"/>
      <w:color w:val="C4262D" w:themeColor="text2"/>
      <w:sz w:val="40"/>
    </w:rPr>
  </w:style>
  <w:style w:type="character" w:customStyle="1" w:styleId="DateChar">
    <w:name w:val="Date Char"/>
    <w:basedOn w:val="DefaultParagraphFont"/>
    <w:link w:val="Date"/>
    <w:uiPriority w:val="99"/>
    <w:semiHidden/>
    <w:rsid w:val="003F16DE"/>
    <w:rPr>
      <w:rFonts w:asciiTheme="majorHAnsi" w:eastAsiaTheme="majorEastAsia" w:hAnsiTheme="majorHAnsi" w:cstheme="majorBidi"/>
      <w:color w:val="C4262D" w:themeColor="text2"/>
      <w:sz w:val="4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3F16DE"/>
    <w:pPr>
      <w:jc w:val="center"/>
    </w:pPr>
    <w:rPr>
      <w:rFonts w:asciiTheme="majorHAnsi" w:eastAsiaTheme="majorEastAsia" w:hAnsiTheme="majorHAnsi" w:cstheme="majorBidi"/>
      <w:color w:val="000000" w:themeColor="text1"/>
      <w:sz w:val="16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F16DE"/>
    <w:rPr>
      <w:rFonts w:asciiTheme="majorHAnsi" w:eastAsiaTheme="majorEastAsia" w:hAnsiTheme="majorHAnsi" w:cstheme="majorBidi"/>
      <w:color w:val="000000" w:themeColor="text1"/>
      <w:sz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214F"/>
  </w:style>
  <w:style w:type="paragraph" w:styleId="Heading1">
    <w:name w:val="heading 1"/>
    <w:basedOn w:val="Normal"/>
    <w:link w:val="Heading1Char"/>
    <w:uiPriority w:val="9"/>
    <w:qFormat/>
    <w:rsid w:val="003F16DE"/>
    <w:pPr>
      <w:jc w:val="center"/>
      <w:outlineLvl w:val="0"/>
    </w:pPr>
    <w:rPr>
      <w:rFonts w:asciiTheme="majorHAnsi" w:eastAsiaTheme="majorEastAsia" w:hAnsiTheme="majorHAnsi" w:cstheme="majorBidi"/>
      <w:bCs/>
      <w:color w:val="000000" w:themeColor="text1"/>
      <w:sz w:val="2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16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16DE"/>
  </w:style>
  <w:style w:type="paragraph" w:styleId="Footer">
    <w:name w:val="footer"/>
    <w:basedOn w:val="Normal"/>
    <w:link w:val="FooterChar"/>
    <w:uiPriority w:val="99"/>
    <w:unhideWhenUsed/>
    <w:rsid w:val="003F16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16DE"/>
  </w:style>
  <w:style w:type="paragraph" w:styleId="Subtitle">
    <w:name w:val="Subtitle"/>
    <w:basedOn w:val="Normal"/>
    <w:link w:val="SubtitleChar"/>
    <w:uiPriority w:val="11"/>
    <w:qFormat/>
    <w:rsid w:val="003F16DE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000000" w:themeColor="text1"/>
      <w:sz w:val="16"/>
    </w:rPr>
  </w:style>
  <w:style w:type="character" w:customStyle="1" w:styleId="SubtitleChar">
    <w:name w:val="Subtitle Char"/>
    <w:basedOn w:val="DefaultParagraphFont"/>
    <w:link w:val="Subtitle"/>
    <w:uiPriority w:val="11"/>
    <w:rsid w:val="003F16DE"/>
    <w:rPr>
      <w:rFonts w:asciiTheme="majorHAnsi" w:eastAsiaTheme="majorEastAsia" w:hAnsiTheme="majorHAnsi" w:cstheme="majorBidi"/>
      <w:b/>
      <w:iCs/>
      <w:color w:val="000000" w:themeColor="text1"/>
      <w:sz w:val="16"/>
    </w:rPr>
  </w:style>
  <w:style w:type="paragraph" w:styleId="Title">
    <w:name w:val="Title"/>
    <w:basedOn w:val="Normal"/>
    <w:link w:val="TitleChar"/>
    <w:uiPriority w:val="10"/>
    <w:qFormat/>
    <w:rsid w:val="003F16DE"/>
    <w:pPr>
      <w:jc w:val="center"/>
    </w:pPr>
    <w:rPr>
      <w:rFonts w:asciiTheme="majorHAnsi" w:eastAsiaTheme="majorEastAsia" w:hAnsiTheme="majorHAnsi" w:cstheme="majorBidi"/>
      <w:color w:val="C4262D" w:themeColor="text2"/>
      <w:spacing w:val="60"/>
      <w:sz w:val="8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F16DE"/>
    <w:rPr>
      <w:rFonts w:asciiTheme="majorHAnsi" w:eastAsiaTheme="majorEastAsia" w:hAnsiTheme="majorHAnsi" w:cstheme="majorBidi"/>
      <w:color w:val="C4262D" w:themeColor="text2"/>
      <w:spacing w:val="60"/>
      <w:sz w:val="80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3F16DE"/>
    <w:rPr>
      <w:rFonts w:asciiTheme="majorHAnsi" w:eastAsiaTheme="majorEastAsia" w:hAnsiTheme="majorHAnsi" w:cstheme="majorBidi"/>
      <w:bCs/>
      <w:color w:val="000000" w:themeColor="text1"/>
      <w:sz w:val="20"/>
      <w:szCs w:val="32"/>
    </w:rPr>
  </w:style>
  <w:style w:type="paragraph" w:customStyle="1" w:styleId="Recipient">
    <w:name w:val="Recipient"/>
    <w:basedOn w:val="Normal"/>
    <w:link w:val="RecipientChar"/>
    <w:qFormat/>
    <w:rsid w:val="003F16DE"/>
    <w:pPr>
      <w:jc w:val="center"/>
    </w:pPr>
    <w:rPr>
      <w:color w:val="8F8A00" w:themeColor="background2"/>
      <w:sz w:val="120"/>
    </w:rPr>
  </w:style>
  <w:style w:type="character" w:customStyle="1" w:styleId="RecipientChar">
    <w:name w:val="Recipient Char"/>
    <w:basedOn w:val="DefaultParagraphFont"/>
    <w:link w:val="Recipient"/>
    <w:rsid w:val="003F16DE"/>
    <w:rPr>
      <w:color w:val="8F8A00" w:themeColor="background2"/>
      <w:sz w:val="120"/>
    </w:rPr>
  </w:style>
  <w:style w:type="paragraph" w:styleId="Date">
    <w:name w:val="Date"/>
    <w:basedOn w:val="Normal"/>
    <w:link w:val="DateChar"/>
    <w:uiPriority w:val="99"/>
    <w:semiHidden/>
    <w:unhideWhenUsed/>
    <w:rsid w:val="003F16DE"/>
    <w:pPr>
      <w:jc w:val="center"/>
    </w:pPr>
    <w:rPr>
      <w:rFonts w:asciiTheme="majorHAnsi" w:eastAsiaTheme="majorEastAsia" w:hAnsiTheme="majorHAnsi" w:cstheme="majorBidi"/>
      <w:color w:val="C4262D" w:themeColor="text2"/>
      <w:sz w:val="40"/>
    </w:rPr>
  </w:style>
  <w:style w:type="character" w:customStyle="1" w:styleId="DateChar">
    <w:name w:val="Date Char"/>
    <w:basedOn w:val="DefaultParagraphFont"/>
    <w:link w:val="Date"/>
    <w:uiPriority w:val="99"/>
    <w:semiHidden/>
    <w:rsid w:val="003F16DE"/>
    <w:rPr>
      <w:rFonts w:asciiTheme="majorHAnsi" w:eastAsiaTheme="majorEastAsia" w:hAnsiTheme="majorHAnsi" w:cstheme="majorBidi"/>
      <w:color w:val="C4262D" w:themeColor="text2"/>
      <w:sz w:val="4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3F16DE"/>
    <w:pPr>
      <w:jc w:val="center"/>
    </w:pPr>
    <w:rPr>
      <w:rFonts w:asciiTheme="majorHAnsi" w:eastAsiaTheme="majorEastAsia" w:hAnsiTheme="majorHAnsi" w:cstheme="majorBidi"/>
      <w:color w:val="000000" w:themeColor="text1"/>
      <w:sz w:val="16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F16DE"/>
    <w:rPr>
      <w:rFonts w:asciiTheme="majorHAnsi" w:eastAsiaTheme="majorEastAsia" w:hAnsiTheme="majorHAnsi" w:cstheme="majorBidi"/>
      <w:color w:val="000000" w:themeColor="text1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20" Type="http://schemas.openxmlformats.org/officeDocument/2006/relationships/header" Target="header2.xml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header" Target="header3.xml"/><Relationship Id="rId24" Type="http://schemas.openxmlformats.org/officeDocument/2006/relationships/footer" Target="footer3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4.emf"/><Relationship Id="rId11" Type="http://schemas.openxmlformats.org/officeDocument/2006/relationships/image" Target="media/image5.emf"/><Relationship Id="rId12" Type="http://schemas.openxmlformats.org/officeDocument/2006/relationships/image" Target="media/image6.emf"/><Relationship Id="rId13" Type="http://schemas.openxmlformats.org/officeDocument/2006/relationships/image" Target="media/image7.emf"/><Relationship Id="rId14" Type="http://schemas.openxmlformats.org/officeDocument/2006/relationships/image" Target="media/image8.emf"/><Relationship Id="rId15" Type="http://schemas.openxmlformats.org/officeDocument/2006/relationships/image" Target="media/image9.emf"/><Relationship Id="rId16" Type="http://schemas.openxmlformats.org/officeDocument/2006/relationships/image" Target="media/image10.emf"/><Relationship Id="rId17" Type="http://schemas.openxmlformats.org/officeDocument/2006/relationships/image" Target="media/image11.emf"/><Relationship Id="rId18" Type="http://schemas.openxmlformats.org/officeDocument/2006/relationships/image" Target="media/image12.emf"/><Relationship Id="rId19" Type="http://schemas.openxmlformats.org/officeDocument/2006/relationships/header" Target="header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Certificates:Humanitarian%20Certificate.dotx" TargetMode="External"/></Relationships>
</file>

<file path=word/theme/theme1.xml><?xml version="1.0" encoding="utf-8"?>
<a:theme xmlns:a="http://schemas.openxmlformats.org/drawingml/2006/main" name="Office Theme">
  <a:themeElements>
    <a:clrScheme name="Humanitarian Certificate">
      <a:dk1>
        <a:sysClr val="windowText" lastClr="000000"/>
      </a:dk1>
      <a:lt1>
        <a:sysClr val="window" lastClr="FFFFFF"/>
      </a:lt1>
      <a:dk2>
        <a:srgbClr val="C4262D"/>
      </a:dk2>
      <a:lt2>
        <a:srgbClr val="8F8A00"/>
      </a:lt2>
      <a:accent1>
        <a:srgbClr val="514639"/>
      </a:accent1>
      <a:accent2>
        <a:srgbClr val="909071"/>
      </a:accent2>
      <a:accent3>
        <a:srgbClr val="91A95F"/>
      </a:accent3>
      <a:accent4>
        <a:srgbClr val="8DBDA8"/>
      </a:accent4>
      <a:accent5>
        <a:srgbClr val="63848E"/>
      </a:accent5>
      <a:accent6>
        <a:srgbClr val="844A5F"/>
      </a:accent6>
      <a:hlink>
        <a:srgbClr val="755E24"/>
      </a:hlink>
      <a:folHlink>
        <a:srgbClr val="96A5C5"/>
      </a:folHlink>
    </a:clrScheme>
    <a:fontScheme name="Humanitarian Certificate">
      <a:majorFont>
        <a:latin typeface="Engravers MT"/>
        <a:ea typeface=""/>
        <a:cs typeface=""/>
        <a:font script="Jpan" typeface="メイリオ"/>
      </a:majorFont>
      <a:minorFont>
        <a:latin typeface="Edwardian Script ITC"/>
        <a:ea typeface=""/>
        <a:cs typeface=""/>
        <a:font script="Jpan" typeface="ヒラギノ丸ゴ Pro W4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Humanitarian Certificate.dotx</Template>
  <TotalTime>2</TotalTime>
  <Pages>10</Pages>
  <Words>22</Words>
  <Characters>126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 Bakala</dc:creator>
  <cp:keywords/>
  <dc:description/>
  <cp:lastModifiedBy>Rich Bakala</cp:lastModifiedBy>
  <cp:revision>2</cp:revision>
  <cp:lastPrinted>2012-03-22T03:08:00Z</cp:lastPrinted>
  <dcterms:created xsi:type="dcterms:W3CDTF">2012-05-19T23:19:00Z</dcterms:created>
  <dcterms:modified xsi:type="dcterms:W3CDTF">2012-05-19T23:19:00Z</dcterms:modified>
  <cp:category/>
</cp:coreProperties>
</file>